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pPr w:leftFromText="141" w:rightFromText="141" w:vertAnchor="text" w:horzAnchor="margin" w:tblpY="120"/>
        <w:tblW w:w="8500" w:type="dxa"/>
        <w:tblLayout w:type="fixed"/>
        <w:tblLook w:val="04A0" w:firstRow="1" w:lastRow="0" w:firstColumn="1" w:lastColumn="0" w:noHBand="0" w:noVBand="1"/>
      </w:tblPr>
      <w:tblGrid>
        <w:gridCol w:w="8500"/>
      </w:tblGrid>
      <w:tr w:rsidR="00974665" w:rsidRPr="00EF5F21" w14:paraId="47E9D777" w14:textId="77777777" w:rsidTr="00E5507A">
        <w:trPr>
          <w:trHeight w:val="573"/>
        </w:trPr>
        <w:tc>
          <w:tcPr>
            <w:tcW w:w="8500" w:type="dxa"/>
            <w:tcBorders>
              <w:bottom w:val="single" w:sz="4" w:space="0" w:color="auto"/>
            </w:tcBorders>
            <w:vAlign w:val="center"/>
          </w:tcPr>
          <w:p w14:paraId="47E9D774" w14:textId="77777777" w:rsidR="00B54BF5" w:rsidRDefault="00974665" w:rsidP="00974665">
            <w:pPr>
              <w:jc w:val="center"/>
              <w:rPr>
                <w:rFonts w:asciiTheme="minorHAnsi" w:hAnsiTheme="minorHAnsi"/>
                <w:b/>
              </w:rPr>
            </w:pPr>
            <w:r w:rsidRPr="00EF5F21">
              <w:rPr>
                <w:rFonts w:asciiTheme="minorHAnsi" w:hAnsiTheme="minorHAnsi"/>
                <w:b/>
                <w:lang w:bidi="en-US"/>
              </w:rPr>
              <w:t>SPONSORSHIP REQUEST</w:t>
            </w:r>
          </w:p>
          <w:p w14:paraId="47E9D775" w14:textId="77777777" w:rsidR="00974665" w:rsidRPr="00EF5F21" w:rsidRDefault="00B54BF5" w:rsidP="00974665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lang w:bidi="en-US"/>
              </w:rPr>
              <w:t>FORM</w:t>
            </w:r>
          </w:p>
          <w:p w14:paraId="47E9D776" w14:textId="4DB2C307" w:rsidR="00974665" w:rsidRPr="00EF5F21" w:rsidRDefault="001220D2" w:rsidP="00DD4EBC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 w:cs="Arial"/>
                <w:lang w:bidi="en-US"/>
              </w:rPr>
              <w:t>Apex-Brasil Sponsorship Manual and Regulation</w:t>
            </w:r>
          </w:p>
        </w:tc>
      </w:tr>
    </w:tbl>
    <w:p w14:paraId="47E9D778" w14:textId="77777777" w:rsidR="00D25225" w:rsidRDefault="00D25225" w:rsidP="00737D78">
      <w:pPr>
        <w:rPr>
          <w:rFonts w:asciiTheme="minorHAnsi" w:hAnsiTheme="minorHAnsi"/>
        </w:rPr>
      </w:pPr>
    </w:p>
    <w:p w14:paraId="47E9D779" w14:textId="77777777" w:rsidR="00B54BF5" w:rsidRDefault="00B54BF5" w:rsidP="00737D78">
      <w:pPr>
        <w:rPr>
          <w:rFonts w:asciiTheme="minorHAnsi" w:hAnsiTheme="minorHAnsi"/>
        </w:rPr>
      </w:pPr>
    </w:p>
    <w:tbl>
      <w:tblPr>
        <w:tblStyle w:val="Tabelacomgrade"/>
        <w:tblW w:w="8500" w:type="dxa"/>
        <w:tblLayout w:type="fixed"/>
        <w:tblLook w:val="04A0" w:firstRow="1" w:lastRow="0" w:firstColumn="1" w:lastColumn="0" w:noHBand="0" w:noVBand="1"/>
      </w:tblPr>
      <w:tblGrid>
        <w:gridCol w:w="2263"/>
        <w:gridCol w:w="1134"/>
        <w:gridCol w:w="567"/>
        <w:gridCol w:w="993"/>
        <w:gridCol w:w="254"/>
        <w:gridCol w:w="1021"/>
        <w:gridCol w:w="284"/>
        <w:gridCol w:w="850"/>
        <w:gridCol w:w="1134"/>
      </w:tblGrid>
      <w:tr w:rsidR="00CD06F2" w:rsidRPr="00EF5F21" w14:paraId="63115535" w14:textId="77777777" w:rsidTr="001B75CD">
        <w:tc>
          <w:tcPr>
            <w:tcW w:w="8500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6A448E3B" w14:textId="5C971E65" w:rsidR="00CD06F2" w:rsidRPr="00CD06F2" w:rsidRDefault="00CD06F2" w:rsidP="00CD06F2">
            <w:pPr>
              <w:jc w:val="center"/>
              <w:rPr>
                <w:rFonts w:asciiTheme="minorHAnsi" w:hAnsiTheme="minorHAnsi"/>
                <w:b/>
              </w:rPr>
            </w:pPr>
            <w:r w:rsidRPr="00CD06F2">
              <w:rPr>
                <w:rFonts w:asciiTheme="minorHAnsi" w:hAnsiTheme="minorHAnsi"/>
                <w:b/>
                <w:lang w:bidi="en-US"/>
              </w:rPr>
              <w:t>APPLICANT INFORMATION</w:t>
            </w:r>
          </w:p>
        </w:tc>
      </w:tr>
      <w:tr w:rsidR="009F3D9E" w:rsidRPr="00EF5F21" w14:paraId="47E9D77C" w14:textId="77777777" w:rsidTr="00E5507A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47E9D77A" w14:textId="6E40D56D" w:rsidR="009F3D9E" w:rsidRPr="006905F0" w:rsidRDefault="00E64D1B" w:rsidP="001B75CD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CNPJ</w:t>
            </w:r>
          </w:p>
        </w:tc>
        <w:tc>
          <w:tcPr>
            <w:tcW w:w="6237" w:type="dxa"/>
            <w:gridSpan w:val="8"/>
            <w:vAlign w:val="center"/>
          </w:tcPr>
          <w:p w14:paraId="47E9D77B" w14:textId="4E3DC4DC" w:rsidR="009F3D9E" w:rsidRPr="00E64D1B" w:rsidRDefault="009F3D9E" w:rsidP="00CA0A00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E64D1B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Registration number in the </w:t>
            </w:r>
            <w:r w:rsidR="00E64D1B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Corporate Taxpayers</w:t>
            </w:r>
            <w:r w:rsidR="00E64D1B" w:rsidRPr="00E64D1B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Registry (</w:t>
            </w:r>
            <w:r w:rsidR="00E64D1B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CNPJ</w:t>
            </w:r>
            <w:r w:rsidR="00E64D1B" w:rsidRPr="00E64D1B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)</w:t>
            </w:r>
            <w:r w:rsidRPr="00E64D1B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</w:t>
            </w:r>
          </w:p>
        </w:tc>
      </w:tr>
      <w:tr w:rsidR="00CA0A00" w:rsidRPr="00EF5F21" w14:paraId="47E9D77F" w14:textId="77777777" w:rsidTr="00E5507A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12882435" w14:textId="77777777" w:rsidR="00CA0A00" w:rsidRDefault="00CA0A00" w:rsidP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 w:rsidRPr="006905F0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Applicant</w:t>
            </w:r>
          </w:p>
          <w:p w14:paraId="47E9D77D" w14:textId="16E166E0" w:rsidR="00193AE3" w:rsidRPr="006905F0" w:rsidRDefault="00193AE3" w:rsidP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Trade Name / Company Name</w:t>
            </w:r>
          </w:p>
        </w:tc>
        <w:tc>
          <w:tcPr>
            <w:tcW w:w="6237" w:type="dxa"/>
            <w:gridSpan w:val="8"/>
            <w:vAlign w:val="center"/>
          </w:tcPr>
          <w:p w14:paraId="47E9D77E" w14:textId="09949ED1" w:rsidR="00CA0A00" w:rsidRPr="003D75B3" w:rsidRDefault="00CA0A00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3D75B3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Names in the </w:t>
            </w:r>
            <w:r w:rsidR="00893C66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Corporate Taxpayers</w:t>
            </w:r>
            <w:r w:rsidR="00893C66" w:rsidRPr="00E64D1B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Registry</w:t>
            </w:r>
            <w:r w:rsidRPr="003D75B3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</w:t>
            </w:r>
            <w:r w:rsidR="00893C66" w:rsidRPr="00E64D1B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(</w:t>
            </w:r>
            <w:r w:rsidR="00893C66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CNPJ</w:t>
            </w:r>
            <w:r w:rsidR="00893C66" w:rsidRPr="00E64D1B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)</w:t>
            </w:r>
          </w:p>
        </w:tc>
      </w:tr>
      <w:tr w:rsidR="00CA0A00" w:rsidRPr="00EF5F21" w14:paraId="47E9D782" w14:textId="77777777" w:rsidTr="00E5507A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47E9D780" w14:textId="77777777" w:rsidR="00CA0A00" w:rsidRPr="006905F0" w:rsidRDefault="00CA0A00" w:rsidP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 w:rsidRPr="006905F0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Address</w:t>
            </w:r>
          </w:p>
        </w:tc>
        <w:tc>
          <w:tcPr>
            <w:tcW w:w="6237" w:type="dxa"/>
            <w:gridSpan w:val="8"/>
            <w:vMerge w:val="restart"/>
            <w:vAlign w:val="center"/>
          </w:tcPr>
          <w:p w14:paraId="47E9D781" w14:textId="1756D13E" w:rsidR="00CA0A00" w:rsidRPr="003D75B3" w:rsidRDefault="00CA0A00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3D75B3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Address in the </w:t>
            </w:r>
            <w:r w:rsidR="00893C66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Corporate Taxpayers</w:t>
            </w:r>
            <w:r w:rsidR="00893C66" w:rsidRPr="00E64D1B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Registry</w:t>
            </w:r>
            <w:r w:rsidR="00893C66" w:rsidRPr="003D75B3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</w:t>
            </w:r>
            <w:r w:rsidR="00893C66" w:rsidRPr="00E64D1B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(</w:t>
            </w:r>
            <w:r w:rsidR="00893C66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CNPJ)</w:t>
            </w:r>
          </w:p>
        </w:tc>
      </w:tr>
      <w:tr w:rsidR="00CA0A00" w:rsidRPr="00EF5F21" w14:paraId="47E9D785" w14:textId="77777777" w:rsidTr="00E5507A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47E9D783" w14:textId="77777777" w:rsidR="00CA0A00" w:rsidRPr="006905F0" w:rsidRDefault="00CA0A00" w:rsidP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 w:rsidRPr="006905F0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ZIP code</w:t>
            </w:r>
          </w:p>
        </w:tc>
        <w:tc>
          <w:tcPr>
            <w:tcW w:w="6237" w:type="dxa"/>
            <w:gridSpan w:val="8"/>
            <w:vMerge/>
            <w:vAlign w:val="center"/>
          </w:tcPr>
          <w:p w14:paraId="47E9D784" w14:textId="77777777" w:rsidR="00CA0A00" w:rsidRPr="00EF5F21" w:rsidRDefault="00CA0A00" w:rsidP="00CA0A00">
            <w:pPr>
              <w:rPr>
                <w:rFonts w:asciiTheme="minorHAnsi" w:hAnsiTheme="minorHAnsi"/>
              </w:rPr>
            </w:pPr>
          </w:p>
        </w:tc>
      </w:tr>
      <w:tr w:rsidR="00CA0A00" w:rsidRPr="00EF5F21" w14:paraId="47E9D788" w14:textId="77777777" w:rsidTr="00E5507A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47E9D786" w14:textId="77777777" w:rsidR="00CA0A00" w:rsidRPr="006905F0" w:rsidRDefault="00CA0A00" w:rsidP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 w:rsidRPr="006905F0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City</w:t>
            </w:r>
          </w:p>
        </w:tc>
        <w:tc>
          <w:tcPr>
            <w:tcW w:w="6237" w:type="dxa"/>
            <w:gridSpan w:val="8"/>
            <w:vMerge/>
            <w:vAlign w:val="center"/>
          </w:tcPr>
          <w:p w14:paraId="47E9D787" w14:textId="77777777" w:rsidR="00CA0A00" w:rsidRPr="00EF5F21" w:rsidRDefault="00CA0A00" w:rsidP="00CA0A00">
            <w:pPr>
              <w:rPr>
                <w:rFonts w:asciiTheme="minorHAnsi" w:hAnsiTheme="minorHAnsi"/>
              </w:rPr>
            </w:pPr>
          </w:p>
        </w:tc>
      </w:tr>
      <w:tr w:rsidR="00CA0A00" w:rsidRPr="00EF5F21" w14:paraId="47E9D78B" w14:textId="77777777" w:rsidTr="00E5507A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47E9D789" w14:textId="18BC1526" w:rsidR="00CA0A00" w:rsidRPr="006905F0" w:rsidRDefault="00182F3D" w:rsidP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State</w:t>
            </w:r>
          </w:p>
        </w:tc>
        <w:tc>
          <w:tcPr>
            <w:tcW w:w="6237" w:type="dxa"/>
            <w:gridSpan w:val="8"/>
            <w:vMerge/>
            <w:vAlign w:val="center"/>
          </w:tcPr>
          <w:p w14:paraId="47E9D78A" w14:textId="77777777" w:rsidR="00CA0A00" w:rsidRPr="00EF5F21" w:rsidRDefault="00CA0A00" w:rsidP="00CA0A00">
            <w:pPr>
              <w:rPr>
                <w:rFonts w:asciiTheme="minorHAnsi" w:hAnsiTheme="minorHAnsi"/>
              </w:rPr>
            </w:pPr>
          </w:p>
        </w:tc>
      </w:tr>
      <w:tr w:rsidR="00CA0A00" w:rsidRPr="00EF5F21" w14:paraId="47E9D78F" w14:textId="77777777" w:rsidTr="00E64D1B">
        <w:tc>
          <w:tcPr>
            <w:tcW w:w="2263" w:type="dxa"/>
            <w:vMerge w:val="restart"/>
            <w:tcBorders>
              <w:top w:val="single" w:sz="4" w:space="0" w:color="auto"/>
            </w:tcBorders>
            <w:shd w:val="pct10" w:color="auto" w:fill="auto"/>
            <w:vAlign w:val="center"/>
          </w:tcPr>
          <w:p w14:paraId="24ACE585" w14:textId="77777777" w:rsidR="00CA0A00" w:rsidRDefault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 w:rsidRPr="006905F0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Legal representative(s)</w:t>
            </w:r>
          </w:p>
          <w:p w14:paraId="47E9D78C" w14:textId="23232B3E" w:rsidR="00193AE3" w:rsidRPr="006905F0" w:rsidRDefault="00193AE3">
            <w:pPr>
              <w:rPr>
                <w:rFonts w:asciiTheme="minorHAnsi" w:hAnsiTheme="minorHAnsi"/>
                <w:b/>
                <w:sz w:val="23"/>
                <w:szCs w:val="23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47E9D78D" w14:textId="77777777" w:rsidR="00CA0A00" w:rsidRPr="006905F0" w:rsidRDefault="00CA0A00" w:rsidP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 w:rsidRPr="006905F0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Name</w:t>
            </w:r>
          </w:p>
        </w:tc>
        <w:tc>
          <w:tcPr>
            <w:tcW w:w="5103" w:type="dxa"/>
            <w:gridSpan w:val="7"/>
            <w:vAlign w:val="center"/>
          </w:tcPr>
          <w:p w14:paraId="47E9D78E" w14:textId="2CC62166" w:rsidR="00CA0A00" w:rsidRPr="004E37BF" w:rsidRDefault="00CA0A00" w:rsidP="00CA0A00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4E37BF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Name </w:t>
            </w:r>
            <w:r w:rsidR="00831E26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as shown on</w:t>
            </w:r>
            <w:r w:rsidRPr="004E37BF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identity document</w:t>
            </w:r>
          </w:p>
        </w:tc>
      </w:tr>
      <w:tr w:rsidR="005D5179" w:rsidRPr="00EF5F21" w14:paraId="3C97E8A9" w14:textId="77777777" w:rsidTr="00E64D1B">
        <w:tc>
          <w:tcPr>
            <w:tcW w:w="2263" w:type="dxa"/>
            <w:vMerge/>
            <w:tcBorders>
              <w:top w:val="single" w:sz="4" w:space="0" w:color="auto"/>
            </w:tcBorders>
            <w:shd w:val="pct10" w:color="auto" w:fill="auto"/>
            <w:vAlign w:val="center"/>
          </w:tcPr>
          <w:p w14:paraId="422B2424" w14:textId="77777777" w:rsidR="005D5179" w:rsidRPr="006905F0" w:rsidRDefault="005D5179">
            <w:pPr>
              <w:rPr>
                <w:rFonts w:asciiTheme="minorHAnsi" w:hAnsiTheme="minorHAnsi"/>
                <w:b/>
                <w:sz w:val="23"/>
                <w:szCs w:val="23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0C16632E" w14:textId="1FCAAFF2" w:rsidR="005D5179" w:rsidRPr="006905F0" w:rsidRDefault="005D5179" w:rsidP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Position</w:t>
            </w:r>
          </w:p>
        </w:tc>
        <w:tc>
          <w:tcPr>
            <w:tcW w:w="5103" w:type="dxa"/>
            <w:gridSpan w:val="7"/>
            <w:vAlign w:val="center"/>
          </w:tcPr>
          <w:p w14:paraId="51E796FA" w14:textId="77777777" w:rsidR="005D5179" w:rsidRPr="004E37BF" w:rsidRDefault="005D5179" w:rsidP="00CA0A00">
            <w:pPr>
              <w:rPr>
                <w:rFonts w:asciiTheme="minorHAnsi" w:hAnsiTheme="minorHAnsi"/>
                <w:i/>
                <w:sz w:val="16"/>
                <w:szCs w:val="16"/>
              </w:rPr>
            </w:pPr>
          </w:p>
        </w:tc>
      </w:tr>
      <w:tr w:rsidR="00CA0A00" w:rsidRPr="00EF5F21" w14:paraId="47E9D793" w14:textId="77777777" w:rsidTr="00E64D1B">
        <w:tc>
          <w:tcPr>
            <w:tcW w:w="2263" w:type="dxa"/>
            <w:vMerge/>
            <w:tcBorders>
              <w:top w:val="single" w:sz="4" w:space="0" w:color="auto"/>
            </w:tcBorders>
            <w:shd w:val="pct10" w:color="auto" w:fill="auto"/>
            <w:vAlign w:val="center"/>
          </w:tcPr>
          <w:p w14:paraId="47E9D790" w14:textId="77777777" w:rsidR="00CA0A00" w:rsidRPr="006905F0" w:rsidRDefault="00CA0A00" w:rsidP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47E9D791" w14:textId="467FB607" w:rsidR="00CA0A00" w:rsidRPr="006905F0" w:rsidRDefault="00893C66" w:rsidP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CPF</w:t>
            </w:r>
          </w:p>
        </w:tc>
        <w:tc>
          <w:tcPr>
            <w:tcW w:w="5103" w:type="dxa"/>
            <w:gridSpan w:val="7"/>
            <w:vAlign w:val="center"/>
          </w:tcPr>
          <w:p w14:paraId="47E9D792" w14:textId="5E4D7FAE" w:rsidR="00CA0A00" w:rsidRPr="00CE5D87" w:rsidRDefault="00CE5D87" w:rsidP="00CA0A00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>
              <w:rPr>
                <w:rFonts w:asciiTheme="minorHAnsi" w:hAnsiTheme="minorHAnsi"/>
                <w:i/>
                <w:sz w:val="16"/>
                <w:szCs w:val="16"/>
              </w:rPr>
              <w:t>Individual Taxpayer</w:t>
            </w:r>
            <w:r w:rsidR="006C2317">
              <w:rPr>
                <w:rFonts w:asciiTheme="minorHAnsi" w:hAnsiTheme="minorHAnsi"/>
                <w:i/>
                <w:sz w:val="16"/>
                <w:szCs w:val="16"/>
              </w:rPr>
              <w:t>s</w:t>
            </w: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 Registry number</w:t>
            </w:r>
          </w:p>
        </w:tc>
      </w:tr>
      <w:tr w:rsidR="00CA0A00" w:rsidRPr="00EF5F21" w14:paraId="47E9D799" w14:textId="77777777" w:rsidTr="00E64D1B">
        <w:tc>
          <w:tcPr>
            <w:tcW w:w="2263" w:type="dxa"/>
            <w:vMerge/>
            <w:shd w:val="pct10" w:color="auto" w:fill="auto"/>
            <w:vAlign w:val="center"/>
          </w:tcPr>
          <w:p w14:paraId="47E9D794" w14:textId="77777777" w:rsidR="00CA0A00" w:rsidRPr="006905F0" w:rsidRDefault="00CA0A00" w:rsidP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47E9D795" w14:textId="282A9441" w:rsidR="00CA0A00" w:rsidRPr="006905F0" w:rsidRDefault="004E37BF" w:rsidP="006905F0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ID</w:t>
            </w:r>
          </w:p>
        </w:tc>
        <w:tc>
          <w:tcPr>
            <w:tcW w:w="1814" w:type="dxa"/>
            <w:gridSpan w:val="3"/>
            <w:vAlign w:val="center"/>
          </w:tcPr>
          <w:p w14:paraId="47E9D796" w14:textId="77777777" w:rsidR="00CA0A00" w:rsidRPr="00EF5F21" w:rsidRDefault="00CA0A00" w:rsidP="00CA0A00">
            <w:pPr>
              <w:rPr>
                <w:rFonts w:asciiTheme="minorHAnsi" w:hAnsiTheme="minorHAnsi"/>
              </w:rPr>
            </w:pPr>
          </w:p>
        </w:tc>
        <w:tc>
          <w:tcPr>
            <w:tcW w:w="1305" w:type="dxa"/>
            <w:gridSpan w:val="2"/>
            <w:shd w:val="pct10" w:color="auto" w:fill="auto"/>
            <w:vAlign w:val="center"/>
          </w:tcPr>
          <w:p w14:paraId="47E9D797" w14:textId="77777777" w:rsidR="00CA0A00" w:rsidRPr="006905F0" w:rsidRDefault="00CA0A00" w:rsidP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 w:rsidRPr="006905F0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Issuer</w:t>
            </w:r>
          </w:p>
        </w:tc>
        <w:tc>
          <w:tcPr>
            <w:tcW w:w="1984" w:type="dxa"/>
            <w:gridSpan w:val="2"/>
            <w:vAlign w:val="center"/>
          </w:tcPr>
          <w:p w14:paraId="47E9D798" w14:textId="77777777" w:rsidR="00CA0A00" w:rsidRPr="006905F0" w:rsidRDefault="00CA0A00" w:rsidP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</w:p>
        </w:tc>
      </w:tr>
      <w:tr w:rsidR="00CA0A00" w:rsidRPr="00EF5F21" w14:paraId="47E9D79D" w14:textId="77777777" w:rsidTr="00E64D1B">
        <w:tc>
          <w:tcPr>
            <w:tcW w:w="2263" w:type="dxa"/>
            <w:vMerge/>
            <w:shd w:val="pct10" w:color="auto" w:fill="auto"/>
            <w:vAlign w:val="center"/>
          </w:tcPr>
          <w:p w14:paraId="47E9D79A" w14:textId="77777777" w:rsidR="00CA0A00" w:rsidRPr="006905F0" w:rsidRDefault="00CA0A00" w:rsidP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47E9D79B" w14:textId="77777777" w:rsidR="00CA0A00" w:rsidRPr="006905F0" w:rsidRDefault="00CA0A00" w:rsidP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 w:rsidRPr="006905F0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Name</w:t>
            </w:r>
          </w:p>
        </w:tc>
        <w:tc>
          <w:tcPr>
            <w:tcW w:w="5103" w:type="dxa"/>
            <w:gridSpan w:val="7"/>
            <w:vAlign w:val="center"/>
          </w:tcPr>
          <w:p w14:paraId="47E9D79C" w14:textId="4CB62EC6" w:rsidR="00CA0A00" w:rsidRPr="004E37BF" w:rsidRDefault="00CA0A00" w:rsidP="00CA0A00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4E37BF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Name </w:t>
            </w:r>
            <w:r w:rsidR="00CE5D87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as shown on</w:t>
            </w:r>
            <w:r w:rsidRPr="004E37BF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identity document</w:t>
            </w:r>
          </w:p>
        </w:tc>
      </w:tr>
      <w:tr w:rsidR="005D5179" w:rsidRPr="00EF5F21" w14:paraId="5235FCDD" w14:textId="77777777" w:rsidTr="00E64D1B">
        <w:tc>
          <w:tcPr>
            <w:tcW w:w="2263" w:type="dxa"/>
            <w:vMerge/>
            <w:shd w:val="pct10" w:color="auto" w:fill="auto"/>
            <w:vAlign w:val="center"/>
          </w:tcPr>
          <w:p w14:paraId="2A0DF2CA" w14:textId="77777777" w:rsidR="005D5179" w:rsidRPr="006905F0" w:rsidRDefault="005D5179" w:rsidP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7427F3DD" w14:textId="6F8A2E67" w:rsidR="005D5179" w:rsidRPr="006905F0" w:rsidRDefault="005D5179" w:rsidP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Position</w:t>
            </w:r>
          </w:p>
        </w:tc>
        <w:tc>
          <w:tcPr>
            <w:tcW w:w="5103" w:type="dxa"/>
            <w:gridSpan w:val="7"/>
            <w:vAlign w:val="center"/>
          </w:tcPr>
          <w:p w14:paraId="3BC3663D" w14:textId="77777777" w:rsidR="005D5179" w:rsidRPr="004E37BF" w:rsidRDefault="005D5179" w:rsidP="00CA0A00">
            <w:pPr>
              <w:rPr>
                <w:rFonts w:asciiTheme="minorHAnsi" w:hAnsiTheme="minorHAnsi"/>
                <w:i/>
                <w:sz w:val="16"/>
                <w:szCs w:val="16"/>
              </w:rPr>
            </w:pPr>
          </w:p>
        </w:tc>
      </w:tr>
      <w:tr w:rsidR="00CA0A00" w:rsidRPr="00EF5F21" w14:paraId="47E9D7A1" w14:textId="77777777" w:rsidTr="00E64D1B">
        <w:tc>
          <w:tcPr>
            <w:tcW w:w="2263" w:type="dxa"/>
            <w:vMerge/>
            <w:shd w:val="pct10" w:color="auto" w:fill="auto"/>
            <w:vAlign w:val="center"/>
          </w:tcPr>
          <w:p w14:paraId="47E9D79E" w14:textId="77777777" w:rsidR="00CA0A00" w:rsidRPr="006905F0" w:rsidRDefault="00CA0A00" w:rsidP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47E9D79F" w14:textId="1EA4DCC3" w:rsidR="00CA0A00" w:rsidRPr="006905F0" w:rsidRDefault="00893C66" w:rsidP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CPF</w:t>
            </w:r>
          </w:p>
        </w:tc>
        <w:tc>
          <w:tcPr>
            <w:tcW w:w="5103" w:type="dxa"/>
            <w:gridSpan w:val="7"/>
            <w:vAlign w:val="center"/>
          </w:tcPr>
          <w:p w14:paraId="47E9D7A0" w14:textId="5E281811" w:rsidR="00CA0A00" w:rsidRPr="00EF5F21" w:rsidRDefault="00CE5D87" w:rsidP="00CA0A0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i/>
                <w:sz w:val="16"/>
                <w:szCs w:val="16"/>
              </w:rPr>
              <w:t>Individual Taxpayer</w:t>
            </w:r>
            <w:r w:rsidR="006C2317">
              <w:rPr>
                <w:rFonts w:asciiTheme="minorHAnsi" w:hAnsiTheme="minorHAnsi"/>
                <w:i/>
                <w:sz w:val="16"/>
                <w:szCs w:val="16"/>
              </w:rPr>
              <w:t>s</w:t>
            </w: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 Registry number</w:t>
            </w:r>
          </w:p>
        </w:tc>
      </w:tr>
      <w:tr w:rsidR="00CA0A00" w:rsidRPr="00EF5F21" w14:paraId="47E9D7A7" w14:textId="77777777" w:rsidTr="00E64D1B">
        <w:tc>
          <w:tcPr>
            <w:tcW w:w="2263" w:type="dxa"/>
            <w:vMerge/>
            <w:shd w:val="pct10" w:color="auto" w:fill="auto"/>
            <w:vAlign w:val="center"/>
          </w:tcPr>
          <w:p w14:paraId="47E9D7A2" w14:textId="77777777" w:rsidR="00CA0A00" w:rsidRPr="006905F0" w:rsidRDefault="00CA0A00" w:rsidP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47E9D7A3" w14:textId="5BCF2F64" w:rsidR="00CA0A00" w:rsidRPr="006905F0" w:rsidRDefault="004E37BF" w:rsidP="006905F0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ID</w:t>
            </w:r>
          </w:p>
        </w:tc>
        <w:tc>
          <w:tcPr>
            <w:tcW w:w="1814" w:type="dxa"/>
            <w:gridSpan w:val="3"/>
            <w:tcBorders>
              <w:bottom w:val="single" w:sz="4" w:space="0" w:color="auto"/>
            </w:tcBorders>
            <w:vAlign w:val="center"/>
          </w:tcPr>
          <w:p w14:paraId="47E9D7A4" w14:textId="77777777" w:rsidR="00CA0A00" w:rsidRPr="006905F0" w:rsidRDefault="00CA0A00" w:rsidP="00CA0A00">
            <w:pPr>
              <w:rPr>
                <w:rFonts w:asciiTheme="minorHAnsi" w:hAnsiTheme="minorHAnsi"/>
                <w:sz w:val="23"/>
                <w:szCs w:val="23"/>
              </w:rPr>
            </w:pPr>
          </w:p>
        </w:tc>
        <w:tc>
          <w:tcPr>
            <w:tcW w:w="1305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47E9D7A5" w14:textId="77777777" w:rsidR="00CA0A00" w:rsidRPr="006905F0" w:rsidRDefault="00CA0A00" w:rsidP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 w:rsidRPr="006905F0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Issuer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vAlign w:val="center"/>
          </w:tcPr>
          <w:p w14:paraId="47E9D7A6" w14:textId="77777777" w:rsidR="00CA0A00" w:rsidRPr="006905F0" w:rsidRDefault="00CA0A00" w:rsidP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</w:p>
        </w:tc>
      </w:tr>
      <w:tr w:rsidR="00CA0A00" w:rsidRPr="00EF5F21" w14:paraId="47E9D7AA" w14:textId="77777777" w:rsidTr="00E5507A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47E9D7A8" w14:textId="77777777" w:rsidR="00CA0A00" w:rsidRPr="006905F0" w:rsidRDefault="00CA0A00" w:rsidP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 w:rsidRPr="006905F0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E-mail</w:t>
            </w:r>
          </w:p>
        </w:tc>
        <w:tc>
          <w:tcPr>
            <w:tcW w:w="6237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E9D7A9" w14:textId="77777777" w:rsidR="00CA0A00" w:rsidRPr="006905F0" w:rsidRDefault="00CA0A00" w:rsidP="00CA0A00">
            <w:pPr>
              <w:rPr>
                <w:rFonts w:asciiTheme="minorHAnsi" w:hAnsiTheme="minorHAnsi"/>
                <w:sz w:val="23"/>
                <w:szCs w:val="23"/>
              </w:rPr>
            </w:pPr>
          </w:p>
        </w:tc>
      </w:tr>
      <w:tr w:rsidR="00CA0A00" w:rsidRPr="00EF5F21" w14:paraId="47E9D7AD" w14:textId="77777777" w:rsidTr="00E5507A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47E9D7AB" w14:textId="77777777" w:rsidR="00CA0A00" w:rsidRPr="006905F0" w:rsidRDefault="00CA0A00" w:rsidP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 w:rsidRPr="006905F0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Landline</w:t>
            </w:r>
          </w:p>
        </w:tc>
        <w:tc>
          <w:tcPr>
            <w:tcW w:w="6237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E9D7AC" w14:textId="77777777" w:rsidR="00CA0A00" w:rsidRPr="006905F0" w:rsidRDefault="00CA0A00" w:rsidP="00CA0A00">
            <w:pPr>
              <w:rPr>
                <w:rFonts w:asciiTheme="minorHAnsi" w:hAnsiTheme="minorHAnsi"/>
                <w:sz w:val="23"/>
                <w:szCs w:val="23"/>
              </w:rPr>
            </w:pPr>
          </w:p>
        </w:tc>
      </w:tr>
      <w:tr w:rsidR="00CA0A00" w:rsidRPr="00EF5F21" w14:paraId="47E9D7B0" w14:textId="77777777" w:rsidTr="00E5507A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47E9D7AE" w14:textId="77777777" w:rsidR="00CA0A00" w:rsidRPr="006905F0" w:rsidRDefault="00CA0A00" w:rsidP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 w:rsidRPr="006905F0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Cell phone</w:t>
            </w:r>
          </w:p>
        </w:tc>
        <w:tc>
          <w:tcPr>
            <w:tcW w:w="6237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E9D7AF" w14:textId="77777777" w:rsidR="00CA0A00" w:rsidRPr="006905F0" w:rsidRDefault="00CA0A00" w:rsidP="00CA0A00">
            <w:pPr>
              <w:rPr>
                <w:rFonts w:asciiTheme="minorHAnsi" w:hAnsiTheme="minorHAnsi"/>
                <w:sz w:val="23"/>
                <w:szCs w:val="23"/>
              </w:rPr>
            </w:pPr>
          </w:p>
        </w:tc>
      </w:tr>
      <w:tr w:rsidR="00065D12" w:rsidRPr="00EF5F21" w14:paraId="47E9D7B8" w14:textId="77777777" w:rsidTr="00E64D1B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47E9D7B1" w14:textId="77777777" w:rsidR="00CA0A00" w:rsidRPr="006905F0" w:rsidRDefault="00CA0A00" w:rsidP="00CA0A00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 w:rsidRPr="006905F0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Bank details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47E9D7B2" w14:textId="77777777" w:rsidR="00CA0A00" w:rsidRPr="006905F0" w:rsidRDefault="00CA0A00" w:rsidP="00CA0A00">
            <w:pPr>
              <w:rPr>
                <w:rFonts w:asciiTheme="minorHAnsi" w:hAnsiTheme="minorHAnsi"/>
                <w:sz w:val="23"/>
                <w:szCs w:val="23"/>
              </w:rPr>
            </w:pPr>
            <w:r w:rsidRPr="006905F0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Bank</w:t>
            </w:r>
          </w:p>
        </w:tc>
        <w:tc>
          <w:tcPr>
            <w:tcW w:w="567" w:type="dxa"/>
            <w:vAlign w:val="center"/>
          </w:tcPr>
          <w:p w14:paraId="47E9D7B3" w14:textId="77777777" w:rsidR="00CA0A00" w:rsidRPr="004E37BF" w:rsidRDefault="00CA0A00" w:rsidP="00CA0A00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4E37BF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Code</w:t>
            </w:r>
          </w:p>
        </w:tc>
        <w:tc>
          <w:tcPr>
            <w:tcW w:w="993" w:type="dxa"/>
            <w:shd w:val="pct10" w:color="auto" w:fill="auto"/>
            <w:vAlign w:val="center"/>
          </w:tcPr>
          <w:p w14:paraId="47E9D7B4" w14:textId="77777777" w:rsidR="00CA0A00" w:rsidRPr="006905F0" w:rsidRDefault="00CA0A00" w:rsidP="00CA0A00">
            <w:pPr>
              <w:rPr>
                <w:rFonts w:asciiTheme="minorHAnsi" w:hAnsiTheme="minorHAnsi"/>
                <w:sz w:val="23"/>
                <w:szCs w:val="23"/>
              </w:rPr>
            </w:pPr>
            <w:r w:rsidRPr="006905F0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Branch</w:t>
            </w:r>
          </w:p>
        </w:tc>
        <w:tc>
          <w:tcPr>
            <w:tcW w:w="1275" w:type="dxa"/>
            <w:gridSpan w:val="2"/>
            <w:vAlign w:val="center"/>
          </w:tcPr>
          <w:p w14:paraId="47E9D7B5" w14:textId="77777777" w:rsidR="00CA0A00" w:rsidRPr="006905F0" w:rsidRDefault="00CA0A00" w:rsidP="00CA0A00">
            <w:pPr>
              <w:rPr>
                <w:rFonts w:asciiTheme="minorHAnsi" w:hAnsiTheme="minorHAnsi"/>
                <w:sz w:val="23"/>
                <w:szCs w:val="23"/>
              </w:rPr>
            </w:pPr>
          </w:p>
        </w:tc>
        <w:tc>
          <w:tcPr>
            <w:tcW w:w="1134" w:type="dxa"/>
            <w:gridSpan w:val="2"/>
            <w:shd w:val="pct10" w:color="auto" w:fill="auto"/>
            <w:vAlign w:val="center"/>
          </w:tcPr>
          <w:p w14:paraId="47E9D7B6" w14:textId="77777777" w:rsidR="00CA0A00" w:rsidRPr="006905F0" w:rsidRDefault="00CA0A00" w:rsidP="00CA0A00">
            <w:pPr>
              <w:rPr>
                <w:rFonts w:asciiTheme="minorHAnsi" w:hAnsiTheme="minorHAnsi"/>
                <w:sz w:val="23"/>
                <w:szCs w:val="23"/>
              </w:rPr>
            </w:pPr>
            <w:r w:rsidRPr="006905F0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Account</w:t>
            </w:r>
          </w:p>
        </w:tc>
        <w:tc>
          <w:tcPr>
            <w:tcW w:w="1134" w:type="dxa"/>
            <w:vAlign w:val="center"/>
          </w:tcPr>
          <w:p w14:paraId="47E9D7B7" w14:textId="77777777" w:rsidR="00CA0A00" w:rsidRPr="00EF5F21" w:rsidRDefault="00CA0A00" w:rsidP="00CA0A00">
            <w:pPr>
              <w:rPr>
                <w:rFonts w:asciiTheme="minorHAnsi" w:hAnsiTheme="minorHAnsi"/>
              </w:rPr>
            </w:pPr>
          </w:p>
        </w:tc>
      </w:tr>
    </w:tbl>
    <w:p w14:paraId="47E9D7B9" w14:textId="77777777" w:rsidR="009F3D9E" w:rsidRDefault="009F3D9E" w:rsidP="00737D78">
      <w:pPr>
        <w:rPr>
          <w:rFonts w:asciiTheme="minorHAnsi" w:hAnsiTheme="minorHAnsi"/>
        </w:rPr>
      </w:pPr>
    </w:p>
    <w:p w14:paraId="47E9D7BA" w14:textId="77777777" w:rsidR="00B54BF5" w:rsidRPr="00EF5F21" w:rsidRDefault="00B54BF5" w:rsidP="00737D78">
      <w:pPr>
        <w:rPr>
          <w:rFonts w:asciiTheme="minorHAnsi" w:hAnsiTheme="minorHAnsi"/>
        </w:rPr>
      </w:pPr>
    </w:p>
    <w:tbl>
      <w:tblPr>
        <w:tblStyle w:val="Tabelacomgrade"/>
        <w:tblW w:w="8500" w:type="dxa"/>
        <w:tblLayout w:type="fixed"/>
        <w:tblLook w:val="04A0" w:firstRow="1" w:lastRow="0" w:firstColumn="1" w:lastColumn="0" w:noHBand="0" w:noVBand="1"/>
      </w:tblPr>
      <w:tblGrid>
        <w:gridCol w:w="2972"/>
        <w:gridCol w:w="5528"/>
      </w:tblGrid>
      <w:tr w:rsidR="00654886" w:rsidRPr="00EF5F21" w14:paraId="47E9D7BC" w14:textId="77777777" w:rsidTr="00E5507A">
        <w:tc>
          <w:tcPr>
            <w:tcW w:w="850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47E9D7BB" w14:textId="5E9773DE" w:rsidR="00654886" w:rsidRPr="004E37BF" w:rsidRDefault="00B3495B" w:rsidP="004E37B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lang w:bidi="en-US"/>
              </w:rPr>
              <w:t xml:space="preserve">INFORMATION ABOUT THE </w:t>
            </w:r>
            <w:r w:rsidR="004E37BF">
              <w:rPr>
                <w:rFonts w:asciiTheme="minorHAnsi" w:hAnsiTheme="minorHAnsi"/>
                <w:b/>
                <w:lang w:bidi="en-US"/>
              </w:rPr>
              <w:t>SPONSOR</w:t>
            </w:r>
            <w:r>
              <w:rPr>
                <w:rFonts w:asciiTheme="minorHAnsi" w:hAnsiTheme="minorHAnsi"/>
                <w:b/>
                <w:lang w:bidi="en-US"/>
              </w:rPr>
              <w:t>ED</w:t>
            </w:r>
            <w:r w:rsidR="004E37BF">
              <w:rPr>
                <w:rFonts w:asciiTheme="minorHAnsi" w:hAnsiTheme="minorHAnsi"/>
                <w:b/>
                <w:lang w:bidi="en-US"/>
              </w:rPr>
              <w:t xml:space="preserve"> </w:t>
            </w:r>
            <w:r>
              <w:rPr>
                <w:rFonts w:asciiTheme="minorHAnsi" w:hAnsiTheme="minorHAnsi"/>
                <w:b/>
                <w:lang w:bidi="en-US"/>
              </w:rPr>
              <w:t>INITIATIVE</w:t>
            </w:r>
            <w:r w:rsidR="004E37BF">
              <w:rPr>
                <w:rFonts w:asciiTheme="minorHAnsi" w:hAnsiTheme="minorHAnsi"/>
                <w:b/>
                <w:lang w:bidi="en-US"/>
              </w:rPr>
              <w:t xml:space="preserve"> </w:t>
            </w:r>
          </w:p>
        </w:tc>
      </w:tr>
      <w:tr w:rsidR="00654886" w:rsidRPr="00EF5F21" w14:paraId="47E9D7BF" w14:textId="77777777" w:rsidTr="009B6161">
        <w:tc>
          <w:tcPr>
            <w:tcW w:w="2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7E9D7BD" w14:textId="65B50682" w:rsidR="00654886" w:rsidRPr="006905F0" w:rsidRDefault="00654886" w:rsidP="006905F0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 w:rsidRPr="006905F0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 xml:space="preserve">Name 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E9D7BE" w14:textId="77777777" w:rsidR="00654886" w:rsidRPr="004E37BF" w:rsidRDefault="007E172A" w:rsidP="004946B1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4E37BF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Title of the action, activity, or event to be sponsored.</w:t>
            </w:r>
          </w:p>
        </w:tc>
      </w:tr>
      <w:tr w:rsidR="00585E24" w:rsidRPr="00EF5F21" w14:paraId="47E9D7C2" w14:textId="77777777" w:rsidTr="009B6161">
        <w:tc>
          <w:tcPr>
            <w:tcW w:w="2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7E9D7C0" w14:textId="42112A67" w:rsidR="00585E24" w:rsidRPr="006905F0" w:rsidRDefault="004E37BF" w:rsidP="00585E24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Period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E9D7C1" w14:textId="77777777" w:rsidR="00585E24" w:rsidRPr="004E37BF" w:rsidDel="007E172A" w:rsidRDefault="00585E24" w:rsidP="006905F0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4E37BF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Date/Period of execution.</w:t>
            </w:r>
          </w:p>
        </w:tc>
      </w:tr>
      <w:tr w:rsidR="00585E24" w:rsidRPr="00EF5F21" w14:paraId="47E9D7C5" w14:textId="77777777" w:rsidTr="009B6161">
        <w:tc>
          <w:tcPr>
            <w:tcW w:w="2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7E9D7C3" w14:textId="751C059A" w:rsidR="00585E24" w:rsidRPr="0066162D" w:rsidRDefault="00585E24" w:rsidP="00585E24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Location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E9D7C4" w14:textId="77777777" w:rsidR="00585E24" w:rsidRPr="004E37BF" w:rsidRDefault="00065D12" w:rsidP="00585E24">
            <w:pPr>
              <w:rPr>
                <w:rFonts w:asciiTheme="minorHAnsi" w:hAnsiTheme="minorHAnsi"/>
                <w:sz w:val="16"/>
                <w:szCs w:val="16"/>
              </w:rPr>
            </w:pPr>
            <w:r w:rsidRPr="004E37BF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Venue/Location of execution</w:t>
            </w:r>
            <w:r w:rsidRPr="004E37BF">
              <w:rPr>
                <w:rFonts w:asciiTheme="minorHAnsi" w:hAnsiTheme="minorHAnsi"/>
                <w:sz w:val="16"/>
                <w:szCs w:val="16"/>
                <w:lang w:bidi="en-US"/>
              </w:rPr>
              <w:t>.</w:t>
            </w:r>
          </w:p>
        </w:tc>
      </w:tr>
      <w:tr w:rsidR="00A8700A" w:rsidRPr="00EF5F21" w14:paraId="49C8BDEF" w14:textId="77777777" w:rsidTr="009B6161">
        <w:tc>
          <w:tcPr>
            <w:tcW w:w="2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52F23A63" w14:textId="76EA18EF" w:rsidR="004E37BF" w:rsidRDefault="004E37BF" w:rsidP="004E37BF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Target audience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B6B84A" w14:textId="77777777" w:rsidR="00A8700A" w:rsidRPr="006905F0" w:rsidRDefault="00A8700A" w:rsidP="00585E24">
            <w:pPr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</w:tr>
      <w:tr w:rsidR="004E37BF" w:rsidRPr="00EF5F21" w14:paraId="0C46C2C5" w14:textId="77777777" w:rsidTr="009B6161">
        <w:tc>
          <w:tcPr>
            <w:tcW w:w="2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8ED6289" w14:textId="79E318BE" w:rsidR="004E37BF" w:rsidRDefault="004E37BF" w:rsidP="004E37BF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Estimated audience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E9FAC9" w14:textId="77777777" w:rsidR="004E37BF" w:rsidRPr="006905F0" w:rsidRDefault="004E37BF" w:rsidP="00585E24">
            <w:pPr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</w:tr>
      <w:tr w:rsidR="004E37BF" w:rsidRPr="00EF5F21" w14:paraId="6A4318C8" w14:textId="77777777" w:rsidTr="009B6161">
        <w:tc>
          <w:tcPr>
            <w:tcW w:w="2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012D3C01" w14:textId="37D2A4D2" w:rsidR="004E37BF" w:rsidRDefault="00B3495B" w:rsidP="004E37BF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 xml:space="preserve">Goals / </w:t>
            </w:r>
            <w:r w:rsidR="004E37BF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objectives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639475" w14:textId="77777777" w:rsidR="004E37BF" w:rsidRPr="006905F0" w:rsidRDefault="004E37BF" w:rsidP="00585E24">
            <w:pPr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</w:tr>
      <w:tr w:rsidR="00CD06F2" w:rsidRPr="00EF5F21" w14:paraId="76A8195A" w14:textId="77777777" w:rsidTr="009B6161">
        <w:tc>
          <w:tcPr>
            <w:tcW w:w="2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0B189F48" w14:textId="34049730" w:rsidR="00CD06F2" w:rsidRDefault="00B3495B" w:rsidP="004E37BF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Schedule / program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A352B0" w14:textId="77777777" w:rsidR="00CD06F2" w:rsidRPr="006905F0" w:rsidRDefault="00CD06F2" w:rsidP="004E37BF">
            <w:pPr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</w:tr>
      <w:tr w:rsidR="00CD06F2" w:rsidRPr="00EF5F21" w14:paraId="307B2FBD" w14:textId="77777777" w:rsidTr="009B6161">
        <w:tc>
          <w:tcPr>
            <w:tcW w:w="2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5CD96189" w14:textId="095945DE" w:rsidR="00CD06F2" w:rsidRDefault="00CD06F2" w:rsidP="004E37BF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 xml:space="preserve">Action </w:t>
            </w:r>
            <w:r w:rsidR="00B3495B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description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7FB623" w14:textId="4744AEBC" w:rsidR="00CD06F2" w:rsidRPr="006905F0" w:rsidRDefault="00CD06F2" w:rsidP="004E37BF">
            <w:pPr>
              <w:rPr>
                <w:rFonts w:asciiTheme="minorHAnsi" w:hAnsiTheme="minorHAnsi"/>
                <w:i/>
                <w:sz w:val="20"/>
                <w:szCs w:val="20"/>
              </w:rPr>
            </w:pPr>
            <w:r w:rsidRPr="00CD06F2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This item refers to the description of the project. Be clear and objective, including only information that is essential to understand the action.</w:t>
            </w:r>
          </w:p>
        </w:tc>
      </w:tr>
      <w:tr w:rsidR="00CD06F2" w:rsidRPr="00EF5F21" w14:paraId="1EC67AE4" w14:textId="77777777" w:rsidTr="009B6161">
        <w:tc>
          <w:tcPr>
            <w:tcW w:w="2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557F3A6" w14:textId="24CC5CEF" w:rsidR="00CD06F2" w:rsidRDefault="00CD06F2" w:rsidP="004E37BF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Apex-Brasil sponsorship history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B00B2" w14:textId="7AA7318E" w:rsidR="00CD06F2" w:rsidRPr="00CD06F2" w:rsidRDefault="0071656A" w:rsidP="004E37BF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Indicate whether Apex-Brasil has already sponsored this event, including</w:t>
            </w:r>
            <w:r w:rsidR="00E86A32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the</w:t>
            </w:r>
            <w:r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date, </w:t>
            </w:r>
            <w:r w:rsidR="00B3495B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amount</w:t>
            </w:r>
            <w:r w:rsidR="00E86A32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offered</w:t>
            </w:r>
            <w:r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, considerations delivered, and result</w:t>
            </w:r>
            <w:r w:rsidR="00B3495B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s</w:t>
            </w:r>
            <w:r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obtained.</w:t>
            </w:r>
          </w:p>
        </w:tc>
      </w:tr>
      <w:tr w:rsidR="009C005E" w:rsidRPr="00EF5F21" w14:paraId="5484742B" w14:textId="77777777" w:rsidTr="009B6161">
        <w:tc>
          <w:tcPr>
            <w:tcW w:w="2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0255F3A" w14:textId="452C57F6" w:rsidR="009C005E" w:rsidRDefault="009C005E" w:rsidP="004E37BF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Publicity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C2E97E" w14:textId="2FA9779B" w:rsidR="009C005E" w:rsidRPr="00CD06F2" w:rsidRDefault="009C005E" w:rsidP="004E37BF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This item refers to the action/event’s publicity plan; how it will impact the target audience</w:t>
            </w:r>
            <w:r w:rsidR="00B35751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,</w:t>
            </w:r>
            <w:r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and what media</w:t>
            </w:r>
            <w:r w:rsidR="007932D5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/</w:t>
            </w:r>
            <w:r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vehicles </w:t>
            </w:r>
            <w:r w:rsidR="007932D5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will be used</w:t>
            </w:r>
            <w:r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.</w:t>
            </w:r>
          </w:p>
        </w:tc>
      </w:tr>
      <w:tr w:rsidR="004E37BF" w:rsidRPr="00EF5F21" w14:paraId="5D2288DC" w14:textId="77777777" w:rsidTr="009B6161">
        <w:tc>
          <w:tcPr>
            <w:tcW w:w="2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544A00E8" w14:textId="5886C0E4" w:rsidR="004E37BF" w:rsidRDefault="004E37BF" w:rsidP="004E37BF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Ticket/registration fees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119F8C" w14:textId="77777777" w:rsidR="004E37BF" w:rsidRPr="006905F0" w:rsidRDefault="004E37BF" w:rsidP="004E37BF">
            <w:pPr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</w:tr>
      <w:tr w:rsidR="004E37BF" w:rsidRPr="00EF5F21" w14:paraId="3B527DDD" w14:textId="77777777" w:rsidTr="009B6161">
        <w:tc>
          <w:tcPr>
            <w:tcW w:w="2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D1A4FE4" w14:textId="4D947512" w:rsidR="004E37BF" w:rsidRPr="00CD06F2" w:rsidRDefault="00CD06F2" w:rsidP="004E37BF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6905F0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Confirmed sponsors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77ADC6" w14:textId="3C51164D" w:rsidR="004E37BF" w:rsidRPr="00CD06F2" w:rsidRDefault="00FC5823" w:rsidP="004E37BF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This item must include the names of the companies and the industries in which they operate.</w:t>
            </w:r>
          </w:p>
        </w:tc>
      </w:tr>
      <w:tr w:rsidR="003A3E77" w:rsidRPr="00EF5F21" w14:paraId="5992F975" w14:textId="77777777" w:rsidTr="009B6161">
        <w:tc>
          <w:tcPr>
            <w:tcW w:w="2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599ED809" w14:textId="1C1C4F79" w:rsidR="003A3E77" w:rsidRPr="006905F0" w:rsidRDefault="003A3E77" w:rsidP="004E37BF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Potential partners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D2C316" w14:textId="5456FF39" w:rsidR="003A3E77" w:rsidRPr="00CD06F2" w:rsidRDefault="00FC5823" w:rsidP="004E37BF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This item refers to companies that may become sponsors or partners in the action/event.</w:t>
            </w:r>
          </w:p>
        </w:tc>
      </w:tr>
      <w:tr w:rsidR="004E37BF" w:rsidRPr="00EF5F21" w14:paraId="47E9D7C8" w14:textId="77777777" w:rsidTr="009B616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7E9D7C6" w14:textId="2E9AD610" w:rsidR="004E37BF" w:rsidRPr="00CD06F2" w:rsidRDefault="004E37BF" w:rsidP="004E37BF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CD06F2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 xml:space="preserve">Total </w:t>
            </w:r>
            <w:r w:rsidR="00EA735D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cost</w:t>
            </w:r>
            <w:r w:rsidRPr="00CD06F2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 xml:space="preserve"> of the </w:t>
            </w:r>
            <w:r w:rsidR="00CA6B8B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initiative</w:t>
            </w:r>
            <w:r w:rsidRPr="00CD06F2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 xml:space="preserve"> (USD)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9D7C7" w14:textId="0E20095F" w:rsidR="004E37BF" w:rsidRPr="00CD06F2" w:rsidRDefault="00EA735D" w:rsidP="004E37BF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Total e</w:t>
            </w:r>
            <w:r w:rsidR="00CD06F2" w:rsidRPr="00CD06F2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stimated </w:t>
            </w:r>
            <w:r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cost</w:t>
            </w:r>
            <w:r w:rsidR="00CD06F2" w:rsidRPr="00CD06F2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of the</w:t>
            </w:r>
            <w:r w:rsidR="00CA6B8B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initiative</w:t>
            </w:r>
            <w:r w:rsidR="00CD06F2" w:rsidRPr="00CD06F2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.</w:t>
            </w:r>
          </w:p>
        </w:tc>
      </w:tr>
      <w:tr w:rsidR="004E37BF" w:rsidRPr="00EF5F21" w14:paraId="47E9D7CB" w14:textId="77777777" w:rsidTr="009B616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7E9D7C9" w14:textId="1C36CF39" w:rsidR="004E37BF" w:rsidRPr="006905F0" w:rsidRDefault="004E37BF" w:rsidP="004E37BF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 w:rsidRPr="006905F0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lastRenderedPageBreak/>
              <w:t xml:space="preserve">Proposed </w:t>
            </w:r>
            <w:r w:rsidR="001B75CD" w:rsidRPr="006905F0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 xml:space="preserve">sponsorship </w:t>
            </w:r>
            <w:r w:rsidR="00B3495B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>amount</w:t>
            </w:r>
            <w:r w:rsidRPr="006905F0">
              <w:rPr>
                <w:rFonts w:asciiTheme="minorHAnsi" w:hAnsiTheme="minorHAnsi"/>
                <w:b/>
                <w:sz w:val="23"/>
                <w:szCs w:val="23"/>
                <w:lang w:bidi="en-US"/>
              </w:rPr>
              <w:t xml:space="preserve"> for Apex-Brasil (USD)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E9D7CA" w14:textId="6587E1C7" w:rsidR="004E37BF" w:rsidRPr="00193AE3" w:rsidRDefault="004E37BF" w:rsidP="004E37BF">
            <w:pPr>
              <w:rPr>
                <w:rFonts w:asciiTheme="minorHAnsi" w:hAnsiTheme="minorHAnsi"/>
                <w:i/>
                <w:sz w:val="22"/>
              </w:rPr>
            </w:pPr>
            <w:r w:rsidRPr="004E37BF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The </w:t>
            </w:r>
            <w:r w:rsidR="00B3495B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amount</w:t>
            </w:r>
            <w:r w:rsidRPr="004E37BF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of the sponsorship granted must not exceed 60% of the full cost of the project.</w:t>
            </w:r>
          </w:p>
        </w:tc>
      </w:tr>
    </w:tbl>
    <w:p w14:paraId="61F45BF2" w14:textId="77777777" w:rsidR="00CA0A00" w:rsidRPr="00EF5F21" w:rsidRDefault="00CA0A00" w:rsidP="004C6914">
      <w:pPr>
        <w:rPr>
          <w:rFonts w:asciiTheme="minorHAnsi" w:hAnsiTheme="minorHAnsi"/>
        </w:rPr>
      </w:pPr>
    </w:p>
    <w:tbl>
      <w:tblPr>
        <w:tblStyle w:val="Tabelacomgrade"/>
        <w:tblW w:w="8500" w:type="dxa"/>
        <w:tblLayout w:type="fixed"/>
        <w:tblLook w:val="04A0" w:firstRow="1" w:lastRow="0" w:firstColumn="1" w:lastColumn="0" w:noHBand="0" w:noVBand="1"/>
      </w:tblPr>
      <w:tblGrid>
        <w:gridCol w:w="8500"/>
      </w:tblGrid>
      <w:tr w:rsidR="006A527B" w:rsidRPr="00EF5F21" w14:paraId="47E9D7E5" w14:textId="77777777" w:rsidTr="00E5507A">
        <w:tc>
          <w:tcPr>
            <w:tcW w:w="8500" w:type="dxa"/>
            <w:shd w:val="pct20" w:color="auto" w:fill="auto"/>
          </w:tcPr>
          <w:p w14:paraId="47E9D7E4" w14:textId="1CBA1FAF" w:rsidR="006A527B" w:rsidRPr="00EF5F21" w:rsidRDefault="009C005E" w:rsidP="006A527B">
            <w:pPr>
              <w:jc w:val="center"/>
              <w:rPr>
                <w:rFonts w:asciiTheme="minorHAnsi" w:hAnsiTheme="minorHAnsi"/>
                <w:b/>
              </w:rPr>
            </w:pPr>
            <w:bookmarkStart w:id="0" w:name="_Hlk508039470"/>
            <w:r>
              <w:rPr>
                <w:rFonts w:asciiTheme="minorHAnsi" w:hAnsiTheme="minorHAnsi"/>
                <w:b/>
                <w:lang w:bidi="en-US"/>
              </w:rPr>
              <w:t>History, results, evaluations of the event to which the sponsorship proposal refers</w:t>
            </w:r>
          </w:p>
        </w:tc>
      </w:tr>
      <w:bookmarkEnd w:id="0"/>
      <w:tr w:rsidR="006A527B" w:rsidRPr="00EF5F21" w14:paraId="47E9D7E7" w14:textId="77777777" w:rsidTr="00E5507A">
        <w:tc>
          <w:tcPr>
            <w:tcW w:w="8500" w:type="dxa"/>
            <w:shd w:val="clear" w:color="auto" w:fill="FFFFFF" w:themeFill="background1"/>
          </w:tcPr>
          <w:p w14:paraId="6134AC1D" w14:textId="7563EAE9" w:rsidR="00E5507A" w:rsidRDefault="00E5507A" w:rsidP="006A527B">
            <w:pPr>
              <w:jc w:val="center"/>
              <w:rPr>
                <w:rFonts w:asciiTheme="minorHAnsi" w:hAnsiTheme="minorHAnsi"/>
                <w:b/>
              </w:rPr>
            </w:pPr>
          </w:p>
          <w:p w14:paraId="1537EAD4" w14:textId="4E4A3422" w:rsidR="00E5507A" w:rsidRPr="00C27A4E" w:rsidRDefault="009C005E" w:rsidP="009C005E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It is important to present </w:t>
            </w:r>
            <w:r w:rsidR="0059475D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previous </w:t>
            </w:r>
            <w:bookmarkStart w:id="1" w:name="_GoBack"/>
            <w:bookmarkEnd w:id="1"/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evaluations made by participants, if possible. </w:t>
            </w:r>
          </w:p>
          <w:p w14:paraId="47E9D7E6" w14:textId="3CBBCF58" w:rsidR="00E5507A" w:rsidRPr="00EF5F21" w:rsidRDefault="00E5507A" w:rsidP="006A527B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1E1D63" w:rsidRPr="00EF5F21" w14:paraId="39CAA35F" w14:textId="77777777" w:rsidTr="00E5507A">
        <w:tc>
          <w:tcPr>
            <w:tcW w:w="8500" w:type="dxa"/>
            <w:shd w:val="pct20" w:color="auto" w:fill="auto"/>
          </w:tcPr>
          <w:p w14:paraId="26B646E6" w14:textId="52AA9055" w:rsidR="001E1D63" w:rsidRDefault="009C005E" w:rsidP="001B75C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lang w:bidi="en-US"/>
              </w:rPr>
              <w:t>How is this project related to Apex</w:t>
            </w:r>
            <w:r w:rsidR="00487BBE">
              <w:rPr>
                <w:rFonts w:asciiTheme="minorHAnsi" w:hAnsiTheme="minorHAnsi"/>
                <w:b/>
                <w:lang w:bidi="en-US"/>
              </w:rPr>
              <w:t>-</w:t>
            </w:r>
            <w:proofErr w:type="spellStart"/>
            <w:r w:rsidR="00487BBE">
              <w:rPr>
                <w:rFonts w:asciiTheme="minorHAnsi" w:hAnsiTheme="minorHAnsi"/>
                <w:b/>
                <w:lang w:bidi="en-US"/>
              </w:rPr>
              <w:t>Brasil</w:t>
            </w:r>
            <w:r w:rsidR="00A66DEA">
              <w:rPr>
                <w:rFonts w:asciiTheme="minorHAnsi" w:hAnsiTheme="minorHAnsi"/>
                <w:b/>
                <w:lang w:bidi="en-US"/>
              </w:rPr>
              <w:t>’s</w:t>
            </w:r>
            <w:proofErr w:type="spellEnd"/>
            <w:r w:rsidR="00A66DEA">
              <w:rPr>
                <w:rFonts w:asciiTheme="minorHAnsi" w:hAnsiTheme="minorHAnsi"/>
                <w:b/>
                <w:lang w:bidi="en-US"/>
              </w:rPr>
              <w:t xml:space="preserve"> </w:t>
            </w:r>
            <w:r w:rsidR="00684A5C">
              <w:rPr>
                <w:rFonts w:asciiTheme="minorHAnsi" w:hAnsiTheme="minorHAnsi"/>
                <w:b/>
                <w:lang w:bidi="en-US"/>
              </w:rPr>
              <w:t>activities</w:t>
            </w:r>
            <w:r>
              <w:rPr>
                <w:rFonts w:asciiTheme="minorHAnsi" w:hAnsiTheme="minorHAnsi"/>
                <w:b/>
                <w:lang w:bidi="en-US"/>
              </w:rPr>
              <w:t>?</w:t>
            </w:r>
          </w:p>
        </w:tc>
      </w:tr>
      <w:tr w:rsidR="001E1D63" w:rsidRPr="00EF5F21" w14:paraId="03A070B1" w14:textId="77777777" w:rsidTr="001E1D63">
        <w:tc>
          <w:tcPr>
            <w:tcW w:w="8500" w:type="dxa"/>
            <w:shd w:val="clear" w:color="auto" w:fill="auto"/>
          </w:tcPr>
          <w:p w14:paraId="174EFC60" w14:textId="77777777" w:rsidR="001E1D63" w:rsidRDefault="001E1D63" w:rsidP="001B75CD">
            <w:pPr>
              <w:jc w:val="center"/>
              <w:rPr>
                <w:rFonts w:asciiTheme="minorHAnsi" w:hAnsiTheme="minorHAnsi"/>
                <w:b/>
              </w:rPr>
            </w:pPr>
          </w:p>
          <w:p w14:paraId="5DB9DD84" w14:textId="77777777" w:rsidR="006D36D3" w:rsidRDefault="009C005E" w:rsidP="009C005E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It is important to demonstrate that the project to be developed relates to one or more of the following objectives: </w:t>
            </w:r>
          </w:p>
          <w:p w14:paraId="7F7385E1" w14:textId="06F0B15F" w:rsidR="006D36D3" w:rsidRDefault="009C005E" w:rsidP="009C005E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a) expan</w:t>
            </w:r>
            <w:r w:rsidR="00FC0F5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ding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</w:t>
            </w:r>
            <w:r w:rsidR="00FC0F5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Apex-</w:t>
            </w:r>
            <w:proofErr w:type="spellStart"/>
            <w:r w:rsidR="00FC0F5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Brasil’s</w:t>
            </w:r>
            <w:proofErr w:type="spellEnd"/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institutional visibility and increas</w:t>
            </w:r>
            <w:r w:rsidR="00FC0F5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ing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the perceived relevance of </w:t>
            </w:r>
            <w:r w:rsidR="00FC0F5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its</w:t>
            </w:r>
            <w:r w:rsidR="00684A5C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activities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, aiming to strengthen </w:t>
            </w:r>
            <w:r w:rsidR="00684A5C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the Agency’s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image; </w:t>
            </w:r>
          </w:p>
          <w:p w14:paraId="3BE77ADA" w14:textId="14B56A43" w:rsidR="006D36D3" w:rsidRDefault="009C005E" w:rsidP="009C005E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b) </w:t>
            </w:r>
            <w:r w:rsidR="00FC0F5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promoting the 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business</w:t>
            </w:r>
            <w:r w:rsidR="00FC0F5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es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</w:t>
            </w:r>
            <w:r w:rsidR="00FC0F5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of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companies supported by Apex-Brasil, fostering their exports;</w:t>
            </w:r>
          </w:p>
          <w:p w14:paraId="2C9FC58E" w14:textId="71B4FCFA" w:rsidR="006D36D3" w:rsidRDefault="009C005E" w:rsidP="009C005E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c) promoti</w:t>
            </w:r>
            <w:r w:rsidR="00FC0F5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ng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direct investment attraction </w:t>
            </w:r>
            <w:r w:rsidR="00FC0F5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through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business </w:t>
            </w:r>
            <w:r w:rsidR="00684A5C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projects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or </w:t>
            </w:r>
            <w:r w:rsidR="00FC0F5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by 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promoti</w:t>
            </w:r>
            <w:r w:rsidR="00FC0F5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ng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</w:t>
            </w:r>
            <w:r w:rsidR="00FC0F5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Brazil’s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image and </w:t>
            </w:r>
            <w:r w:rsidR="00FC0F5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that of Brazilian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companies</w:t>
            </w:r>
            <w:r w:rsidR="002C1E04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with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target audience</w:t>
            </w:r>
            <w:r w:rsidR="00FC0F5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s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; </w:t>
            </w:r>
          </w:p>
          <w:p w14:paraId="7D52138A" w14:textId="7363E739" w:rsidR="006D36D3" w:rsidRDefault="009C005E" w:rsidP="009C005E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d) promoti</w:t>
            </w:r>
            <w:r w:rsidR="00150A5B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ng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</w:t>
            </w:r>
            <w:r w:rsidR="00150A5B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activities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t</w:t>
            </w:r>
            <w:r w:rsidR="00150A5B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hat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stimulate the internationalization of Brazilian companies; and/or </w:t>
            </w:r>
          </w:p>
          <w:p w14:paraId="563AEBF3" w14:textId="55DC2D89" w:rsidR="009C005E" w:rsidRPr="00C27A4E" w:rsidRDefault="009C005E" w:rsidP="009C005E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e) proposi</w:t>
            </w:r>
            <w:r w:rsidR="00150A5B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ng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acti</w:t>
            </w:r>
            <w:r w:rsidR="00150A5B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vities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and events that are consistent with the other strategic guidelines of Apex-Brasil.</w:t>
            </w:r>
          </w:p>
          <w:p w14:paraId="19AC575E" w14:textId="30EAA779" w:rsidR="001E1D63" w:rsidRDefault="001E1D63" w:rsidP="001B75CD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3B6090" w:rsidRPr="00EF5F21" w14:paraId="41AF9FEF" w14:textId="77777777" w:rsidTr="00E5507A">
        <w:tc>
          <w:tcPr>
            <w:tcW w:w="8500" w:type="dxa"/>
            <w:shd w:val="pct20" w:color="auto" w:fill="auto"/>
          </w:tcPr>
          <w:p w14:paraId="1E15B439" w14:textId="67AF775C" w:rsidR="003B6090" w:rsidRDefault="003B6090" w:rsidP="00D8209F">
            <w:pPr>
              <w:jc w:val="center"/>
              <w:rPr>
                <w:rFonts w:asciiTheme="minorHAnsi" w:hAnsiTheme="minorHAnsi"/>
                <w:b/>
              </w:rPr>
            </w:pPr>
            <w:r w:rsidRPr="00EF5F21">
              <w:rPr>
                <w:rFonts w:asciiTheme="minorHAnsi" w:hAnsiTheme="minorHAnsi"/>
                <w:b/>
                <w:lang w:bidi="en-US"/>
              </w:rPr>
              <w:t>Considerations offered/institutional return proposal</w:t>
            </w:r>
          </w:p>
        </w:tc>
      </w:tr>
      <w:tr w:rsidR="003B6090" w:rsidRPr="00EF5F21" w14:paraId="069CCB54" w14:textId="77777777" w:rsidTr="003B6090">
        <w:tc>
          <w:tcPr>
            <w:tcW w:w="8500" w:type="dxa"/>
            <w:shd w:val="clear" w:color="auto" w:fill="auto"/>
          </w:tcPr>
          <w:p w14:paraId="54F3637E" w14:textId="61C01ED5" w:rsidR="0054754C" w:rsidRPr="00C27A4E" w:rsidRDefault="0054754C" w:rsidP="0054754C">
            <w:pPr>
              <w:jc w:val="both"/>
              <w:rPr>
                <w:rFonts w:asciiTheme="minorHAnsi" w:hAnsiTheme="minorHAnsi"/>
                <w:i/>
                <w:sz w:val="16"/>
                <w:szCs w:val="16"/>
              </w:rPr>
            </w:pP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Apex-Brasil must be assured one or more of the following considerations, observing the peculiarities of each project:</w:t>
            </w:r>
          </w:p>
          <w:p w14:paraId="3CA967E7" w14:textId="01D66BA9" w:rsidR="003B6090" w:rsidRPr="00C27A4E" w:rsidRDefault="003B6090" w:rsidP="003B6090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Theme="minorHAnsi" w:hAnsiTheme="minorHAnsi"/>
                <w:i/>
                <w:sz w:val="16"/>
                <w:szCs w:val="16"/>
              </w:rPr>
            </w:pP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Display</w:t>
            </w:r>
            <w:r w:rsidR="00D919B0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of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</w:t>
            </w:r>
            <w:r w:rsidR="00995293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the Agency’s 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logo in advertising material, press, billboards, </w:t>
            </w:r>
            <w:proofErr w:type="spellStart"/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busdoor</w:t>
            </w:r>
            <w:r w:rsidR="00D919B0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s</w:t>
            </w:r>
            <w:proofErr w:type="spellEnd"/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, radio, TV, Internet, social networks, yearbooks, magazines, and other </w:t>
            </w:r>
            <w:r w:rsidR="00D919B0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types of 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publicity;</w:t>
            </w:r>
          </w:p>
          <w:p w14:paraId="4A03D32C" w14:textId="5E2FD91B" w:rsidR="003B6090" w:rsidRPr="00C27A4E" w:rsidRDefault="00D919B0" w:rsidP="003B6090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Theme="minorHAnsi" w:hAnsiTheme="minorHAnsi"/>
                <w:i/>
                <w:sz w:val="16"/>
                <w:szCs w:val="16"/>
              </w:rPr>
            </w:pPr>
            <w:r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Insertion</w:t>
            </w:r>
            <w:r w:rsidR="00B85E20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of</w:t>
            </w:r>
            <w:r w:rsidR="003B6090"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</w:t>
            </w:r>
            <w:r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the Agency’s </w:t>
            </w:r>
            <w:r w:rsidR="003B6090"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logo in banners, posters, folders, invitations, and similar items;</w:t>
            </w:r>
          </w:p>
          <w:p w14:paraId="0FC9190D" w14:textId="4D36C8DF" w:rsidR="003B6090" w:rsidRPr="00C27A4E" w:rsidRDefault="007A3BFD" w:rsidP="003B6090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Theme="minorHAnsi" w:hAnsiTheme="minorHAnsi"/>
                <w:i/>
                <w:sz w:val="16"/>
                <w:szCs w:val="16"/>
              </w:rPr>
            </w:pPr>
            <w:r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Promotion of</w:t>
            </w:r>
            <w:r w:rsidR="003B6090"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Apex-</w:t>
            </w:r>
            <w:proofErr w:type="spellStart"/>
            <w:r w:rsidR="003B6090"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Brasil</w:t>
            </w:r>
            <w:r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’s</w:t>
            </w:r>
            <w:proofErr w:type="spellEnd"/>
            <w:r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name</w:t>
            </w:r>
            <w:r w:rsidR="003B6090"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as a sponsor;</w:t>
            </w:r>
          </w:p>
          <w:p w14:paraId="30D2C7F0" w14:textId="77777777" w:rsidR="003B6090" w:rsidRPr="00C27A4E" w:rsidRDefault="003B6090" w:rsidP="003B6090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Theme="minorHAnsi" w:hAnsiTheme="minorHAnsi"/>
                <w:i/>
                <w:sz w:val="16"/>
                <w:szCs w:val="16"/>
              </w:rPr>
            </w:pP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Assignment of image rights;</w:t>
            </w:r>
          </w:p>
          <w:p w14:paraId="214D0F37" w14:textId="0518D590" w:rsidR="003B6090" w:rsidRPr="00C27A4E" w:rsidRDefault="003B6090" w:rsidP="003B6090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Theme="minorHAnsi" w:hAnsiTheme="minorHAnsi"/>
                <w:i/>
                <w:sz w:val="16"/>
                <w:szCs w:val="16"/>
              </w:rPr>
            </w:pP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Granting of space for</w:t>
            </w:r>
            <w:r w:rsidR="007A3BFD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the exhibition of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institutional</w:t>
            </w:r>
            <w:r w:rsidR="007A3BFD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material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or Brazilian export</w:t>
            </w:r>
            <w:r w:rsidR="007A3BFD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s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, if applicable;</w:t>
            </w:r>
          </w:p>
          <w:p w14:paraId="244D8055" w14:textId="2CA880E5" w:rsidR="003B6090" w:rsidRPr="00C27A4E" w:rsidRDefault="003B6090" w:rsidP="001B75CD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Theme="minorHAnsi" w:hAnsiTheme="minorHAnsi"/>
                <w:i/>
                <w:sz w:val="16"/>
                <w:szCs w:val="16"/>
              </w:rPr>
            </w:pP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Participation of Apex-</w:t>
            </w:r>
            <w:proofErr w:type="spellStart"/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Brasil</w:t>
            </w:r>
            <w:r w:rsidR="007A3BFD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’s</w:t>
            </w:r>
            <w:proofErr w:type="spellEnd"/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representatives as speakers, if applicable;</w:t>
            </w:r>
          </w:p>
          <w:p w14:paraId="4C40FE11" w14:textId="5B4A2635" w:rsidR="003B6090" w:rsidRPr="00C27A4E" w:rsidRDefault="003B6090" w:rsidP="003B6090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Theme="minorHAnsi" w:hAnsiTheme="minorHAnsi"/>
                <w:i/>
                <w:sz w:val="16"/>
                <w:szCs w:val="16"/>
              </w:rPr>
            </w:pP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Registration and/or invitation quotas</w:t>
            </w:r>
            <w:r w:rsidR="007A3BFD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, the exact amount of which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</w:t>
            </w:r>
            <w:r w:rsidR="007A3BFD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will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be defined </w:t>
            </w:r>
            <w:r w:rsidR="007A3BFD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by</w:t>
            </w: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the parties;</w:t>
            </w:r>
          </w:p>
          <w:p w14:paraId="745FAD10" w14:textId="56556260" w:rsidR="003B6090" w:rsidRPr="00C27A4E" w:rsidRDefault="003B6090" w:rsidP="003B6090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Theme="minorHAnsi" w:hAnsiTheme="minorHAnsi"/>
                <w:i/>
                <w:sz w:val="16"/>
                <w:szCs w:val="16"/>
              </w:rPr>
            </w:pP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Right to distribute promotional material of</w:t>
            </w:r>
            <w:r w:rsidR="007A3BFD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Apex-</w:t>
            </w:r>
            <w:proofErr w:type="spellStart"/>
            <w:r w:rsidR="007A3BFD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Brasil’s</w:t>
            </w:r>
            <w:proofErr w:type="spellEnd"/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 xml:space="preserve"> interest during the action and/or event;</w:t>
            </w:r>
          </w:p>
          <w:p w14:paraId="401A6652" w14:textId="77777777" w:rsidR="003B6090" w:rsidRPr="00A9737F" w:rsidRDefault="003B6090" w:rsidP="0054754C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C27A4E">
              <w:rPr>
                <w:rFonts w:asciiTheme="minorHAnsi" w:hAnsiTheme="minorHAnsi"/>
                <w:i/>
                <w:sz w:val="16"/>
                <w:szCs w:val="16"/>
                <w:lang w:bidi="en-US"/>
              </w:rPr>
              <w:t>Other forms of institutional return that may be proposed, provided they are accepted by Apex-Brasil.</w:t>
            </w:r>
          </w:p>
          <w:p w14:paraId="785BC8A7" w14:textId="288FA70A" w:rsidR="00A9737F" w:rsidRDefault="00A9737F" w:rsidP="00A9737F">
            <w:pPr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  <w:p w14:paraId="2A07EAEC" w14:textId="724B0887" w:rsidR="00DA172F" w:rsidRDefault="00DA172F" w:rsidP="00A9737F">
            <w:pPr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434C22">
              <w:rPr>
                <w:rFonts w:asciiTheme="minorHAnsi" w:hAnsiTheme="minorHAnsi"/>
                <w:b/>
                <w:i/>
                <w:sz w:val="20"/>
                <w:szCs w:val="20"/>
                <w:u w:val="single"/>
                <w:lang w:bidi="en-US"/>
              </w:rPr>
              <w:t>Attention</w:t>
            </w:r>
            <w:r w:rsidRPr="00434C22">
              <w:rPr>
                <w:rFonts w:asciiTheme="minorHAnsi" w:hAnsiTheme="minorHAnsi"/>
                <w:b/>
                <w:i/>
                <w:sz w:val="20"/>
                <w:szCs w:val="20"/>
                <w:lang w:bidi="en-US"/>
              </w:rPr>
              <w:t>:</w:t>
            </w:r>
            <w:r w:rsidRPr="00434C22">
              <w:rPr>
                <w:rFonts w:asciiTheme="minorHAnsi" w:hAnsiTheme="minorHAnsi"/>
                <w:i/>
                <w:sz w:val="20"/>
                <w:szCs w:val="20"/>
                <w:lang w:bidi="en-US"/>
              </w:rPr>
              <w:t xml:space="preserve"> </w:t>
            </w:r>
            <w:r w:rsidR="00FE4BC7" w:rsidRPr="00FE4BC7">
              <w:rPr>
                <w:rFonts w:asciiTheme="minorHAnsi" w:hAnsiTheme="minorHAnsi"/>
                <w:i/>
                <w:sz w:val="20"/>
                <w:szCs w:val="20"/>
                <w:highlight w:val="cyan"/>
                <w:lang w:bidi="en-US"/>
              </w:rPr>
              <w:t xml:space="preserve">To facilitate the evaluation of this sponsorship proposal, we kindly ask you to provide as much detail as possible about the considerations you are willing to offer, including the quantities, formats, </w:t>
            </w:r>
            <w:r w:rsidR="000E1310">
              <w:rPr>
                <w:rFonts w:asciiTheme="minorHAnsi" w:hAnsiTheme="minorHAnsi"/>
                <w:i/>
                <w:sz w:val="20"/>
                <w:szCs w:val="20"/>
                <w:highlight w:val="cyan"/>
                <w:lang w:bidi="en-US"/>
              </w:rPr>
              <w:t>and/</w:t>
            </w:r>
            <w:r w:rsidR="00FE4BC7" w:rsidRPr="00FE4BC7">
              <w:rPr>
                <w:rFonts w:asciiTheme="minorHAnsi" w:hAnsiTheme="minorHAnsi"/>
                <w:i/>
                <w:sz w:val="20"/>
                <w:szCs w:val="20"/>
                <w:highlight w:val="cyan"/>
                <w:lang w:bidi="en-US"/>
              </w:rPr>
              <w:t>or sizes of the items that you list.</w:t>
            </w:r>
          </w:p>
          <w:p w14:paraId="3297DA41" w14:textId="3AE6C290" w:rsidR="00A9737F" w:rsidRPr="00A9737F" w:rsidRDefault="00A9737F" w:rsidP="00A9737F">
            <w:pPr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434C22">
              <w:rPr>
                <w:rFonts w:asciiTheme="minorHAnsi" w:hAnsiTheme="minorHAnsi"/>
                <w:b/>
                <w:i/>
                <w:sz w:val="20"/>
                <w:szCs w:val="20"/>
                <w:u w:val="single"/>
                <w:lang w:bidi="en-US"/>
              </w:rPr>
              <w:t>Attention</w:t>
            </w:r>
            <w:r w:rsidRPr="00434C22">
              <w:rPr>
                <w:rFonts w:asciiTheme="minorHAnsi" w:hAnsiTheme="minorHAnsi"/>
                <w:b/>
                <w:i/>
                <w:sz w:val="20"/>
                <w:szCs w:val="20"/>
                <w:lang w:bidi="en-US"/>
              </w:rPr>
              <w:t>:</w:t>
            </w:r>
            <w:r w:rsidRPr="00434C22">
              <w:rPr>
                <w:rFonts w:asciiTheme="minorHAnsi" w:hAnsiTheme="minorHAnsi"/>
                <w:i/>
                <w:sz w:val="20"/>
                <w:szCs w:val="20"/>
                <w:lang w:bidi="en-US"/>
              </w:rPr>
              <w:t xml:space="preserve"> </w:t>
            </w:r>
            <w:r w:rsidRPr="00434C22">
              <w:rPr>
                <w:rFonts w:asciiTheme="minorHAnsi" w:hAnsiTheme="minorHAnsi"/>
                <w:i/>
                <w:sz w:val="20"/>
                <w:szCs w:val="20"/>
                <w:highlight w:val="yellow"/>
                <w:lang w:bidi="en-US"/>
              </w:rPr>
              <w:t xml:space="preserve">The considerations </w:t>
            </w:r>
            <w:r w:rsidR="00FE4BC7">
              <w:rPr>
                <w:rFonts w:asciiTheme="minorHAnsi" w:hAnsiTheme="minorHAnsi"/>
                <w:i/>
                <w:sz w:val="20"/>
                <w:szCs w:val="20"/>
                <w:highlight w:val="yellow"/>
                <w:lang w:bidi="en-US"/>
              </w:rPr>
              <w:t>will be verified</w:t>
            </w:r>
            <w:r w:rsidRPr="00434C22">
              <w:rPr>
                <w:rFonts w:asciiTheme="minorHAnsi" w:hAnsiTheme="minorHAnsi"/>
                <w:i/>
                <w:sz w:val="20"/>
                <w:szCs w:val="20"/>
                <w:highlight w:val="yellow"/>
                <w:lang w:bidi="en-US"/>
              </w:rPr>
              <w:t xml:space="preserve"> as per the forms of demonstration listed </w:t>
            </w:r>
            <w:r w:rsidR="00487BBE">
              <w:rPr>
                <w:rFonts w:asciiTheme="minorHAnsi" w:hAnsiTheme="minorHAnsi"/>
                <w:i/>
                <w:sz w:val="20"/>
                <w:szCs w:val="20"/>
                <w:highlight w:val="yellow"/>
                <w:lang w:bidi="en-US"/>
              </w:rPr>
              <w:t>o</w:t>
            </w:r>
            <w:r w:rsidRPr="00434C22">
              <w:rPr>
                <w:rFonts w:asciiTheme="minorHAnsi" w:hAnsiTheme="minorHAnsi"/>
                <w:i/>
                <w:sz w:val="20"/>
                <w:szCs w:val="20"/>
                <w:highlight w:val="yellow"/>
                <w:lang w:bidi="en-US"/>
              </w:rPr>
              <w:t>n item 5.1.1 of the Apex-Brasil Sponsorship Regulation.</w:t>
            </w:r>
          </w:p>
        </w:tc>
      </w:tr>
    </w:tbl>
    <w:p w14:paraId="0A017B6E" w14:textId="77777777" w:rsidR="00DD349C" w:rsidRDefault="00DD349C" w:rsidP="006905F0">
      <w:pPr>
        <w:jc w:val="both"/>
        <w:rPr>
          <w:rFonts w:asciiTheme="minorHAnsi" w:hAnsiTheme="minorHAnsi"/>
        </w:rPr>
      </w:pPr>
    </w:p>
    <w:p w14:paraId="47E9D7F2" w14:textId="4E3D9F32" w:rsidR="00E941D1" w:rsidRDefault="00CE4747" w:rsidP="006905F0">
      <w:pPr>
        <w:jc w:val="both"/>
        <w:rPr>
          <w:rFonts w:asciiTheme="minorHAnsi" w:hAnsiTheme="minorHAnsi"/>
          <w:i/>
          <w:sz w:val="22"/>
        </w:rPr>
      </w:pPr>
      <w:r w:rsidRPr="00A830A7">
        <w:rPr>
          <w:rFonts w:asciiTheme="minorHAnsi" w:hAnsiTheme="minorHAnsi"/>
          <w:i/>
          <w:sz w:val="22"/>
          <w:szCs w:val="22"/>
          <w:lang w:bidi="en-US"/>
        </w:rPr>
        <w:t xml:space="preserve">* The applicant must submit </w:t>
      </w:r>
      <w:r w:rsidR="00E03553">
        <w:rPr>
          <w:rFonts w:asciiTheme="minorHAnsi" w:hAnsiTheme="minorHAnsi"/>
          <w:i/>
          <w:sz w:val="22"/>
          <w:szCs w:val="22"/>
          <w:lang w:bidi="en-US"/>
        </w:rPr>
        <w:t>this</w:t>
      </w:r>
      <w:r w:rsidRPr="00A830A7">
        <w:rPr>
          <w:rFonts w:asciiTheme="minorHAnsi" w:hAnsiTheme="minorHAnsi"/>
          <w:i/>
          <w:sz w:val="22"/>
          <w:szCs w:val="22"/>
          <w:lang w:bidi="en-US"/>
        </w:rPr>
        <w:t xml:space="preserve"> sponsorship request, which must be signed by </w:t>
      </w:r>
      <w:r w:rsidR="00E03553">
        <w:rPr>
          <w:rFonts w:asciiTheme="minorHAnsi" w:hAnsiTheme="minorHAnsi"/>
          <w:i/>
          <w:sz w:val="22"/>
          <w:szCs w:val="22"/>
          <w:lang w:bidi="en-US"/>
        </w:rPr>
        <w:t>his or her</w:t>
      </w:r>
      <w:r w:rsidRPr="00A830A7">
        <w:rPr>
          <w:rFonts w:asciiTheme="minorHAnsi" w:hAnsiTheme="minorHAnsi"/>
          <w:i/>
          <w:sz w:val="22"/>
          <w:szCs w:val="22"/>
          <w:lang w:bidi="en-US"/>
        </w:rPr>
        <w:t xml:space="preserve"> legal representative, </w:t>
      </w:r>
      <w:r w:rsidRPr="00A830A7">
        <w:rPr>
          <w:rFonts w:asciiTheme="minorHAnsi" w:hAnsiTheme="minorHAnsi"/>
          <w:i/>
          <w:sz w:val="22"/>
          <w:szCs w:val="22"/>
          <w:u w:val="single"/>
          <w:lang w:bidi="en-US"/>
        </w:rPr>
        <w:t>at least 90 (ninety) days prior to the</w:t>
      </w:r>
      <w:r w:rsidR="00E03553">
        <w:rPr>
          <w:rFonts w:asciiTheme="minorHAnsi" w:hAnsiTheme="minorHAnsi"/>
          <w:i/>
          <w:sz w:val="22"/>
          <w:szCs w:val="22"/>
          <w:u w:val="single"/>
          <w:lang w:bidi="en-US"/>
        </w:rPr>
        <w:t xml:space="preserve"> project’s</w:t>
      </w:r>
      <w:r w:rsidRPr="00A830A7">
        <w:rPr>
          <w:rFonts w:asciiTheme="minorHAnsi" w:hAnsiTheme="minorHAnsi"/>
          <w:i/>
          <w:sz w:val="22"/>
          <w:szCs w:val="22"/>
          <w:u w:val="single"/>
          <w:lang w:bidi="en-US"/>
        </w:rPr>
        <w:t xml:space="preserve"> date of completion</w:t>
      </w:r>
      <w:r w:rsidRPr="00A830A7">
        <w:rPr>
          <w:rFonts w:asciiTheme="minorHAnsi" w:hAnsiTheme="minorHAnsi"/>
          <w:i/>
          <w:sz w:val="22"/>
          <w:szCs w:val="22"/>
          <w:lang w:bidi="en-US"/>
        </w:rPr>
        <w:t xml:space="preserve">, via the e-mail </w:t>
      </w:r>
      <w:hyperlink r:id="rId11" w:history="1">
        <w:r w:rsidR="003427EE" w:rsidRPr="00C32E19">
          <w:rPr>
            <w:rStyle w:val="Hyperlink"/>
            <w:rFonts w:asciiTheme="minorHAnsi" w:hAnsiTheme="minorHAnsi"/>
            <w:i/>
            <w:sz w:val="22"/>
            <w:szCs w:val="22"/>
            <w:lang w:bidi="en-US"/>
          </w:rPr>
          <w:t>patrocinio@apexbrasil.com.br</w:t>
        </w:r>
      </w:hyperlink>
      <w:r w:rsidRPr="00A830A7">
        <w:rPr>
          <w:rFonts w:asciiTheme="minorHAnsi" w:hAnsiTheme="minorHAnsi"/>
          <w:i/>
          <w:sz w:val="22"/>
          <w:szCs w:val="22"/>
          <w:lang w:bidi="en-US"/>
        </w:rPr>
        <w:t xml:space="preserve">. </w:t>
      </w:r>
    </w:p>
    <w:p w14:paraId="41134AF2" w14:textId="321B1292" w:rsidR="005B7BDE" w:rsidRDefault="005B7BDE" w:rsidP="006905F0">
      <w:pPr>
        <w:jc w:val="both"/>
        <w:rPr>
          <w:rFonts w:asciiTheme="minorHAnsi" w:hAnsiTheme="minorHAnsi"/>
          <w:i/>
          <w:sz w:val="22"/>
        </w:rPr>
      </w:pPr>
    </w:p>
    <w:p w14:paraId="53A43C09" w14:textId="5EA00CAB" w:rsidR="006844AB" w:rsidRDefault="006844AB" w:rsidP="006905F0">
      <w:pPr>
        <w:jc w:val="both"/>
        <w:rPr>
          <w:rFonts w:asciiTheme="minorHAnsi" w:hAnsiTheme="minorHAnsi"/>
          <w:i/>
          <w:sz w:val="22"/>
        </w:rPr>
      </w:pPr>
    </w:p>
    <w:p w14:paraId="17A3CBDA" w14:textId="77777777" w:rsidR="006844AB" w:rsidRDefault="006844AB" w:rsidP="006905F0">
      <w:pPr>
        <w:jc w:val="both"/>
        <w:rPr>
          <w:rFonts w:asciiTheme="minorHAnsi" w:hAnsiTheme="minorHAnsi"/>
          <w:i/>
          <w:sz w:val="22"/>
        </w:rPr>
      </w:pPr>
    </w:p>
    <w:p w14:paraId="5311B5A4" w14:textId="77777777" w:rsidR="009978C7" w:rsidRPr="00A830A7" w:rsidRDefault="009978C7" w:rsidP="006905F0">
      <w:pPr>
        <w:jc w:val="both"/>
        <w:rPr>
          <w:rFonts w:asciiTheme="minorHAnsi" w:hAnsiTheme="minorHAnsi"/>
          <w:i/>
          <w:sz w:val="22"/>
        </w:rPr>
      </w:pPr>
    </w:p>
    <w:p w14:paraId="47E9D7F4" w14:textId="2CC69766" w:rsidR="00927361" w:rsidRPr="0071656A" w:rsidRDefault="00DD349C" w:rsidP="009978C7">
      <w:pPr>
        <w:jc w:val="center"/>
        <w:rPr>
          <w:rFonts w:asciiTheme="minorHAnsi" w:hAnsiTheme="minorHAnsi"/>
          <w:b/>
          <w:u w:val="single"/>
        </w:rPr>
      </w:pPr>
      <w:r w:rsidRPr="0071656A">
        <w:rPr>
          <w:rFonts w:asciiTheme="minorHAnsi" w:hAnsiTheme="minorHAnsi"/>
          <w:b/>
          <w:u w:val="single"/>
          <w:lang w:bidi="en-US"/>
        </w:rPr>
        <w:t>Please attach the following documents</w:t>
      </w:r>
      <w:r w:rsidR="00487BBE">
        <w:rPr>
          <w:rFonts w:asciiTheme="minorHAnsi" w:hAnsiTheme="minorHAnsi"/>
          <w:b/>
          <w:u w:val="single"/>
          <w:lang w:bidi="en-US"/>
        </w:rPr>
        <w:t xml:space="preserve"> </w:t>
      </w:r>
      <w:r w:rsidR="00487BBE" w:rsidRPr="0071656A">
        <w:rPr>
          <w:rFonts w:asciiTheme="minorHAnsi" w:hAnsiTheme="minorHAnsi"/>
          <w:b/>
          <w:u w:val="single"/>
          <w:lang w:bidi="en-US"/>
        </w:rPr>
        <w:t>to this form</w:t>
      </w:r>
      <w:r w:rsidRPr="0071656A">
        <w:rPr>
          <w:rFonts w:asciiTheme="minorHAnsi" w:hAnsiTheme="minorHAnsi"/>
          <w:b/>
          <w:u w:val="single"/>
          <w:lang w:bidi="en-US"/>
        </w:rPr>
        <w:t>:</w:t>
      </w:r>
    </w:p>
    <w:p w14:paraId="47E9D7F5" w14:textId="01D01E59" w:rsidR="000975E7" w:rsidRDefault="000975E7" w:rsidP="00C547F2">
      <w:pPr>
        <w:rPr>
          <w:rFonts w:asciiTheme="minorHAnsi" w:hAnsiTheme="minorHAnsi"/>
        </w:rPr>
      </w:pPr>
    </w:p>
    <w:p w14:paraId="2828FFFE" w14:textId="77777777" w:rsidR="006844AB" w:rsidRPr="006905F0" w:rsidRDefault="006844AB" w:rsidP="00C547F2">
      <w:pPr>
        <w:rPr>
          <w:rFonts w:asciiTheme="minorHAnsi" w:hAnsiTheme="minorHAnsi"/>
        </w:rPr>
      </w:pPr>
    </w:p>
    <w:p w14:paraId="47E9D7F6" w14:textId="77777777" w:rsidR="000975E7" w:rsidRPr="006905F0" w:rsidRDefault="000975E7" w:rsidP="000975E7">
      <w:pPr>
        <w:numPr>
          <w:ilvl w:val="0"/>
          <w:numId w:val="6"/>
        </w:numPr>
        <w:rPr>
          <w:rFonts w:asciiTheme="minorHAnsi" w:hAnsiTheme="minorHAnsi"/>
          <w:b/>
        </w:rPr>
      </w:pPr>
      <w:r w:rsidRPr="006905F0">
        <w:rPr>
          <w:rFonts w:asciiTheme="minorHAnsi" w:hAnsiTheme="minorHAnsi"/>
          <w:b/>
          <w:lang w:bidi="en-US"/>
        </w:rPr>
        <w:t>Legal qualification documents</w:t>
      </w:r>
    </w:p>
    <w:p w14:paraId="4FB7B62A" w14:textId="199E4A4C" w:rsidR="004F521A" w:rsidRPr="00C716B3" w:rsidRDefault="004F521A" w:rsidP="004F521A">
      <w:pPr>
        <w:pStyle w:val="PargrafodaLista"/>
        <w:numPr>
          <w:ilvl w:val="0"/>
          <w:numId w:val="10"/>
        </w:numPr>
        <w:rPr>
          <w:rFonts w:asciiTheme="minorHAnsi" w:hAnsiTheme="minorHAnsi"/>
        </w:rPr>
      </w:pPr>
      <w:r w:rsidRPr="00C716B3">
        <w:rPr>
          <w:rFonts w:asciiTheme="minorHAnsi" w:hAnsiTheme="minorHAnsi"/>
          <w:lang w:bidi="en-US"/>
        </w:rPr>
        <w:t xml:space="preserve">Proof of registration in the </w:t>
      </w:r>
      <w:r w:rsidR="00893C66" w:rsidRPr="00893C66">
        <w:rPr>
          <w:rFonts w:asciiTheme="minorHAnsi" w:hAnsiTheme="minorHAnsi"/>
          <w:iCs/>
          <w:lang w:bidi="en-US"/>
        </w:rPr>
        <w:t>Corporate Taxpayers Registry</w:t>
      </w:r>
      <w:r w:rsidR="00487BBE">
        <w:rPr>
          <w:rFonts w:asciiTheme="minorHAnsi" w:hAnsiTheme="minorHAnsi"/>
          <w:iCs/>
          <w:lang w:bidi="en-US"/>
        </w:rPr>
        <w:t xml:space="preserve"> (CNPJ)</w:t>
      </w:r>
      <w:r w:rsidR="00487BBE">
        <w:rPr>
          <w:rFonts w:asciiTheme="minorHAnsi" w:hAnsiTheme="minorHAnsi"/>
          <w:lang w:bidi="en-US"/>
        </w:rPr>
        <w:t>;</w:t>
      </w:r>
    </w:p>
    <w:p w14:paraId="47E9D7F7" w14:textId="276589CA" w:rsidR="000975E7" w:rsidRPr="00C716B3" w:rsidRDefault="000975E7" w:rsidP="00F51675">
      <w:pPr>
        <w:pStyle w:val="PargrafodaLista"/>
        <w:numPr>
          <w:ilvl w:val="0"/>
          <w:numId w:val="10"/>
        </w:numPr>
        <w:spacing w:after="240"/>
        <w:rPr>
          <w:rFonts w:asciiTheme="minorHAnsi" w:hAnsiTheme="minorHAnsi"/>
        </w:rPr>
      </w:pPr>
      <w:r w:rsidRPr="00C716B3">
        <w:rPr>
          <w:rFonts w:asciiTheme="minorHAnsi" w:hAnsiTheme="minorHAnsi"/>
          <w:lang w:bidi="en-US"/>
        </w:rPr>
        <w:t xml:space="preserve">Articles of incorporation or bylaws with changes, if any, duly registered </w:t>
      </w:r>
      <w:r w:rsidR="007A2399">
        <w:rPr>
          <w:rFonts w:asciiTheme="minorHAnsi" w:hAnsiTheme="minorHAnsi"/>
          <w:lang w:bidi="en-US"/>
        </w:rPr>
        <w:t>by</w:t>
      </w:r>
      <w:r w:rsidRPr="00C716B3">
        <w:rPr>
          <w:rFonts w:asciiTheme="minorHAnsi" w:hAnsiTheme="minorHAnsi"/>
          <w:lang w:bidi="en-US"/>
        </w:rPr>
        <w:t xml:space="preserve"> the competent authorities;</w:t>
      </w:r>
    </w:p>
    <w:p w14:paraId="47E9D7F8" w14:textId="104FAC5D" w:rsidR="000975E7" w:rsidRPr="00C716B3" w:rsidRDefault="000975E7" w:rsidP="00F51675">
      <w:pPr>
        <w:pStyle w:val="PargrafodaLista"/>
        <w:numPr>
          <w:ilvl w:val="0"/>
          <w:numId w:val="10"/>
        </w:numPr>
        <w:spacing w:after="240"/>
        <w:rPr>
          <w:rFonts w:asciiTheme="minorHAnsi" w:hAnsiTheme="minorHAnsi"/>
        </w:rPr>
      </w:pPr>
      <w:r w:rsidRPr="00C716B3">
        <w:rPr>
          <w:rFonts w:asciiTheme="minorHAnsi" w:hAnsiTheme="minorHAnsi"/>
          <w:lang w:bidi="en-US"/>
        </w:rPr>
        <w:t>Election report and/or act of designation of persons authorized to represent the legal entity, if applicable;</w:t>
      </w:r>
    </w:p>
    <w:p w14:paraId="47E9D7F9" w14:textId="7D63E318" w:rsidR="000975E7" w:rsidRDefault="000975E7" w:rsidP="00F51675">
      <w:pPr>
        <w:pStyle w:val="PargrafodaLista"/>
        <w:numPr>
          <w:ilvl w:val="0"/>
          <w:numId w:val="10"/>
        </w:numPr>
        <w:spacing w:after="240"/>
        <w:rPr>
          <w:rFonts w:asciiTheme="minorHAnsi" w:hAnsiTheme="minorHAnsi"/>
        </w:rPr>
      </w:pPr>
      <w:r w:rsidRPr="00C716B3">
        <w:rPr>
          <w:rFonts w:asciiTheme="minorHAnsi" w:hAnsiTheme="minorHAnsi"/>
          <w:lang w:bidi="en-US"/>
        </w:rPr>
        <w:lastRenderedPageBreak/>
        <w:t>Legal representatives’ identity card and proof of registration in the Individual Taxpayer</w:t>
      </w:r>
      <w:r w:rsidR="007A2399">
        <w:rPr>
          <w:rFonts w:asciiTheme="minorHAnsi" w:hAnsiTheme="minorHAnsi"/>
          <w:lang w:bidi="en-US"/>
        </w:rPr>
        <w:t>s</w:t>
      </w:r>
      <w:r w:rsidRPr="00C716B3">
        <w:rPr>
          <w:rFonts w:asciiTheme="minorHAnsi" w:hAnsiTheme="minorHAnsi"/>
          <w:lang w:bidi="en-US"/>
        </w:rPr>
        <w:t xml:space="preserve"> Registry of the Ministry of Finance;</w:t>
      </w:r>
    </w:p>
    <w:p w14:paraId="7E854F66" w14:textId="5B43FBCE" w:rsidR="006844AB" w:rsidRDefault="006844AB" w:rsidP="006844AB">
      <w:pPr>
        <w:spacing w:after="240"/>
        <w:rPr>
          <w:rFonts w:asciiTheme="minorHAnsi" w:hAnsiTheme="minorHAnsi"/>
        </w:rPr>
      </w:pPr>
    </w:p>
    <w:p w14:paraId="5A20027F" w14:textId="190CBB39" w:rsidR="006844AB" w:rsidRDefault="006844AB" w:rsidP="006844AB">
      <w:pPr>
        <w:spacing w:after="240"/>
        <w:rPr>
          <w:rFonts w:asciiTheme="minorHAnsi" w:hAnsiTheme="minorHAnsi"/>
        </w:rPr>
      </w:pPr>
    </w:p>
    <w:p w14:paraId="47E9D7FC" w14:textId="6E5337C0" w:rsidR="000975E7" w:rsidRPr="006905F0" w:rsidRDefault="000975E7" w:rsidP="000975E7">
      <w:pPr>
        <w:numPr>
          <w:ilvl w:val="0"/>
          <w:numId w:val="6"/>
        </w:numPr>
        <w:rPr>
          <w:rFonts w:asciiTheme="minorHAnsi" w:hAnsiTheme="minorHAnsi"/>
          <w:b/>
        </w:rPr>
      </w:pPr>
      <w:r w:rsidRPr="006905F0">
        <w:rPr>
          <w:rFonts w:asciiTheme="minorHAnsi" w:hAnsiTheme="minorHAnsi"/>
          <w:b/>
          <w:lang w:bidi="en-US"/>
        </w:rPr>
        <w:t>Tax compliance documents*</w:t>
      </w:r>
    </w:p>
    <w:p w14:paraId="47E9D7FE" w14:textId="4C72402E" w:rsidR="000975E7" w:rsidRPr="00F51675" w:rsidRDefault="000975E7" w:rsidP="00F51675">
      <w:pPr>
        <w:pStyle w:val="PargrafodaLista"/>
        <w:numPr>
          <w:ilvl w:val="0"/>
          <w:numId w:val="11"/>
        </w:numPr>
        <w:spacing w:after="240"/>
        <w:ind w:left="360"/>
        <w:rPr>
          <w:rFonts w:asciiTheme="minorHAnsi" w:hAnsiTheme="minorHAnsi"/>
        </w:rPr>
      </w:pPr>
      <w:r w:rsidRPr="00F51675">
        <w:rPr>
          <w:rFonts w:asciiTheme="minorHAnsi" w:hAnsiTheme="minorHAnsi"/>
          <w:lang w:bidi="en-US"/>
        </w:rPr>
        <w:t>Negative certificate of debts related to Federal Taxes and Active Debt of the Union.**</w:t>
      </w:r>
    </w:p>
    <w:p w14:paraId="47E9D7FF" w14:textId="08E43D88" w:rsidR="000975E7" w:rsidRPr="00F51675" w:rsidRDefault="000975E7" w:rsidP="00F51675">
      <w:pPr>
        <w:pStyle w:val="PargrafodaLista"/>
        <w:numPr>
          <w:ilvl w:val="0"/>
          <w:numId w:val="11"/>
        </w:numPr>
        <w:spacing w:after="240"/>
        <w:ind w:left="360"/>
        <w:rPr>
          <w:rFonts w:asciiTheme="minorHAnsi" w:hAnsiTheme="minorHAnsi"/>
        </w:rPr>
      </w:pPr>
      <w:r w:rsidRPr="00F51675">
        <w:rPr>
          <w:rFonts w:asciiTheme="minorHAnsi" w:hAnsiTheme="minorHAnsi"/>
          <w:lang w:bidi="en-US"/>
        </w:rPr>
        <w:t>FGTS (Government Severance Indemnity Fund) conformity certificate.</w:t>
      </w:r>
    </w:p>
    <w:p w14:paraId="47E9D803" w14:textId="4DF8A27F" w:rsidR="000975E7" w:rsidRDefault="005D4410" w:rsidP="00F51675">
      <w:pPr>
        <w:spacing w:after="240"/>
        <w:jc w:val="both"/>
        <w:rPr>
          <w:rFonts w:asciiTheme="minorHAnsi" w:hAnsiTheme="minorHAnsi"/>
          <w:i/>
          <w:sz w:val="22"/>
        </w:rPr>
      </w:pPr>
      <w:r w:rsidRPr="00E92F50">
        <w:rPr>
          <w:rFonts w:asciiTheme="minorHAnsi" w:hAnsiTheme="minorHAnsi"/>
          <w:i/>
          <w:sz w:val="22"/>
          <w:szCs w:val="22"/>
          <w:lang w:bidi="en-US"/>
        </w:rPr>
        <w:t>* Tax compliance documents</w:t>
      </w:r>
      <w:r w:rsidRPr="00E92F50">
        <w:rPr>
          <w:rFonts w:asciiTheme="minorHAnsi" w:eastAsiaTheme="minorHAnsi" w:hAnsiTheme="minorHAnsi" w:cstheme="minorBidi"/>
          <w:i/>
          <w:sz w:val="20"/>
          <w:szCs w:val="22"/>
          <w:lang w:bidi="en-US"/>
        </w:rPr>
        <w:t xml:space="preserve"> </w:t>
      </w:r>
      <w:r w:rsidRPr="00E92F50">
        <w:rPr>
          <w:rFonts w:asciiTheme="minorHAnsi" w:hAnsiTheme="minorHAnsi"/>
          <w:i/>
          <w:sz w:val="22"/>
          <w:szCs w:val="22"/>
          <w:lang w:bidi="en-US"/>
        </w:rPr>
        <w:t>may be replaced by the Registration Conformity Certificate (CRC)</w:t>
      </w:r>
      <w:r w:rsidR="005A00E5">
        <w:rPr>
          <w:rFonts w:asciiTheme="minorHAnsi" w:hAnsiTheme="minorHAnsi"/>
          <w:i/>
          <w:sz w:val="22"/>
          <w:szCs w:val="22"/>
          <w:lang w:bidi="en-US"/>
        </w:rPr>
        <w:t>,</w:t>
      </w:r>
      <w:r w:rsidRPr="00E92F50">
        <w:rPr>
          <w:rFonts w:asciiTheme="minorHAnsi" w:hAnsiTheme="minorHAnsi"/>
          <w:i/>
          <w:sz w:val="22"/>
          <w:szCs w:val="22"/>
          <w:lang w:bidi="en-US"/>
        </w:rPr>
        <w:t xml:space="preserve"> </w:t>
      </w:r>
      <w:r w:rsidR="005A00E5">
        <w:rPr>
          <w:rFonts w:asciiTheme="minorHAnsi" w:hAnsiTheme="minorHAnsi"/>
          <w:i/>
          <w:sz w:val="22"/>
          <w:szCs w:val="22"/>
          <w:lang w:bidi="en-US"/>
        </w:rPr>
        <w:t xml:space="preserve">which can be retrieved </w:t>
      </w:r>
      <w:r w:rsidR="00587DE7">
        <w:rPr>
          <w:rFonts w:asciiTheme="minorHAnsi" w:hAnsiTheme="minorHAnsi"/>
          <w:i/>
          <w:sz w:val="22"/>
          <w:szCs w:val="22"/>
          <w:lang w:bidi="en-US"/>
        </w:rPr>
        <w:t>from</w:t>
      </w:r>
      <w:r w:rsidRPr="00E92F50">
        <w:rPr>
          <w:rFonts w:asciiTheme="minorHAnsi" w:hAnsiTheme="minorHAnsi"/>
          <w:i/>
          <w:sz w:val="22"/>
          <w:szCs w:val="22"/>
          <w:lang w:bidi="en-US"/>
        </w:rPr>
        <w:t xml:space="preserve"> the Unified Supplier Registration System – SICAF </w:t>
      </w:r>
      <w:r w:rsidR="005A00E5">
        <w:rPr>
          <w:rFonts w:asciiTheme="minorHAnsi" w:hAnsiTheme="minorHAnsi"/>
          <w:i/>
          <w:sz w:val="22"/>
          <w:szCs w:val="22"/>
          <w:lang w:bidi="en-US"/>
        </w:rPr>
        <w:t>at</w:t>
      </w:r>
      <w:r w:rsidRPr="00E92F50">
        <w:rPr>
          <w:rFonts w:asciiTheme="minorHAnsi" w:hAnsiTheme="minorHAnsi"/>
          <w:i/>
          <w:sz w:val="22"/>
          <w:szCs w:val="22"/>
          <w:lang w:bidi="en-US"/>
        </w:rPr>
        <w:t xml:space="preserve"> the website </w:t>
      </w:r>
      <w:hyperlink r:id="rId12" w:history="1">
        <w:r w:rsidR="00E92F50" w:rsidRPr="00C32E19">
          <w:rPr>
            <w:rStyle w:val="Hyperlink"/>
            <w:rFonts w:asciiTheme="minorHAnsi" w:hAnsiTheme="minorHAnsi"/>
            <w:i/>
            <w:sz w:val="22"/>
            <w:szCs w:val="22"/>
            <w:lang w:bidi="en-US"/>
          </w:rPr>
          <w:t>www.comprasnet.gov.br</w:t>
        </w:r>
      </w:hyperlink>
      <w:r w:rsidRPr="00E92F50">
        <w:rPr>
          <w:rFonts w:asciiTheme="minorHAnsi" w:hAnsiTheme="minorHAnsi"/>
          <w:i/>
          <w:sz w:val="22"/>
          <w:szCs w:val="22"/>
          <w:lang w:bidi="en-US"/>
        </w:rPr>
        <w:t>.</w:t>
      </w:r>
    </w:p>
    <w:p w14:paraId="7E9E7715" w14:textId="7C0C1251" w:rsidR="003F6379" w:rsidRDefault="00174493" w:rsidP="00F51675">
      <w:pPr>
        <w:spacing w:after="240"/>
        <w:jc w:val="both"/>
        <w:rPr>
          <w:rFonts w:asciiTheme="minorHAnsi" w:hAnsiTheme="minorHAnsi"/>
          <w:i/>
          <w:sz w:val="22"/>
        </w:rPr>
      </w:pPr>
      <w:r>
        <w:rPr>
          <w:rFonts w:asciiTheme="minorHAnsi" w:hAnsiTheme="minorHAnsi"/>
          <w:i/>
          <w:sz w:val="22"/>
          <w:szCs w:val="22"/>
          <w:lang w:bidi="en-US"/>
        </w:rPr>
        <w:t>**For the purpose</w:t>
      </w:r>
      <w:r w:rsidR="007A2399">
        <w:rPr>
          <w:rFonts w:asciiTheme="minorHAnsi" w:hAnsiTheme="minorHAnsi"/>
          <w:i/>
          <w:sz w:val="22"/>
          <w:szCs w:val="22"/>
          <w:lang w:bidi="en-US"/>
        </w:rPr>
        <w:t>s</w:t>
      </w:r>
      <w:r>
        <w:rPr>
          <w:rFonts w:asciiTheme="minorHAnsi" w:hAnsiTheme="minorHAnsi"/>
          <w:i/>
          <w:sz w:val="22"/>
          <w:szCs w:val="22"/>
          <w:lang w:bidi="en-US"/>
        </w:rPr>
        <w:t xml:space="preserve"> of proving tax compliance, </w:t>
      </w:r>
      <w:r w:rsidR="00487BBE">
        <w:rPr>
          <w:rFonts w:asciiTheme="minorHAnsi" w:hAnsiTheme="minorHAnsi"/>
          <w:i/>
          <w:sz w:val="22"/>
          <w:szCs w:val="22"/>
          <w:lang w:bidi="en-US"/>
        </w:rPr>
        <w:t xml:space="preserve">a </w:t>
      </w:r>
      <w:r>
        <w:rPr>
          <w:rFonts w:asciiTheme="minorHAnsi" w:hAnsiTheme="minorHAnsi"/>
          <w:i/>
          <w:sz w:val="22"/>
          <w:szCs w:val="22"/>
          <w:lang w:bidi="en-US"/>
        </w:rPr>
        <w:t xml:space="preserve">Positive Certificate with Effect of </w:t>
      </w:r>
      <w:r w:rsidR="00487BBE">
        <w:rPr>
          <w:rFonts w:asciiTheme="minorHAnsi" w:hAnsiTheme="minorHAnsi"/>
          <w:i/>
          <w:sz w:val="22"/>
          <w:szCs w:val="22"/>
          <w:lang w:bidi="en-US"/>
        </w:rPr>
        <w:t xml:space="preserve">a </w:t>
      </w:r>
      <w:r>
        <w:rPr>
          <w:rFonts w:asciiTheme="minorHAnsi" w:hAnsiTheme="minorHAnsi"/>
          <w:i/>
          <w:sz w:val="22"/>
          <w:szCs w:val="22"/>
          <w:lang w:bidi="en-US"/>
        </w:rPr>
        <w:t>Negative Certificate will be accepted.</w:t>
      </w:r>
    </w:p>
    <w:p w14:paraId="45CCAF11" w14:textId="77777777" w:rsidR="00286071" w:rsidRDefault="00286071" w:rsidP="00F51675">
      <w:pPr>
        <w:spacing w:after="240"/>
        <w:jc w:val="both"/>
        <w:rPr>
          <w:rFonts w:asciiTheme="minorHAnsi" w:hAnsiTheme="minorHAnsi"/>
          <w:i/>
          <w:sz w:val="22"/>
        </w:rPr>
      </w:pPr>
    </w:p>
    <w:p w14:paraId="47E9D805" w14:textId="68285603" w:rsidR="00C92AEA" w:rsidRDefault="00DD349C" w:rsidP="00F51675">
      <w:pPr>
        <w:numPr>
          <w:ilvl w:val="0"/>
          <w:numId w:val="6"/>
        </w:numPr>
        <w:spacing w:after="240"/>
        <w:rPr>
          <w:rFonts w:asciiTheme="minorHAnsi" w:hAnsiTheme="minorHAnsi"/>
        </w:rPr>
      </w:pPr>
      <w:r>
        <w:rPr>
          <w:rFonts w:asciiTheme="minorHAnsi" w:hAnsiTheme="minorHAnsi"/>
          <w:b/>
          <w:lang w:bidi="en-US"/>
        </w:rPr>
        <w:t xml:space="preserve">Detailed budget spreadsheet, </w:t>
      </w:r>
      <w:r>
        <w:rPr>
          <w:rFonts w:asciiTheme="minorHAnsi" w:hAnsiTheme="minorHAnsi"/>
          <w:lang w:bidi="en-US"/>
        </w:rPr>
        <w:t>containing quantities, unit costs, and total costs of the event, project, or ac</w:t>
      </w:r>
      <w:r w:rsidR="00D6389F">
        <w:rPr>
          <w:rFonts w:asciiTheme="minorHAnsi" w:hAnsiTheme="minorHAnsi"/>
          <w:lang w:bidi="en-US"/>
        </w:rPr>
        <w:t>tivity</w:t>
      </w:r>
      <w:r>
        <w:rPr>
          <w:rFonts w:asciiTheme="minorHAnsi" w:hAnsiTheme="minorHAnsi"/>
          <w:lang w:bidi="en-US"/>
        </w:rPr>
        <w:t>.</w:t>
      </w:r>
    </w:p>
    <w:p w14:paraId="3316D29F" w14:textId="77777777" w:rsidR="00286071" w:rsidRPr="00F51675" w:rsidRDefault="00286071" w:rsidP="00286071">
      <w:pPr>
        <w:spacing w:after="240"/>
        <w:ind w:left="720"/>
        <w:rPr>
          <w:rFonts w:asciiTheme="minorHAnsi" w:hAnsiTheme="minorHAnsi"/>
        </w:rPr>
      </w:pPr>
    </w:p>
    <w:p w14:paraId="47E9D807" w14:textId="2B80F300" w:rsidR="000975E7" w:rsidRPr="00F51675" w:rsidRDefault="00C92AEA" w:rsidP="001B75CD">
      <w:pPr>
        <w:numPr>
          <w:ilvl w:val="0"/>
          <w:numId w:val="6"/>
        </w:numPr>
        <w:jc w:val="both"/>
        <w:rPr>
          <w:rFonts w:asciiTheme="minorHAnsi" w:hAnsiTheme="minorHAnsi"/>
        </w:rPr>
      </w:pPr>
      <w:r w:rsidRPr="00F51675">
        <w:rPr>
          <w:rFonts w:asciiTheme="minorHAnsi" w:hAnsiTheme="minorHAnsi"/>
          <w:b/>
          <w:lang w:bidi="en-US"/>
        </w:rPr>
        <w:t>Statement signed by the legal representative</w:t>
      </w:r>
      <w:r w:rsidRPr="00F51675">
        <w:rPr>
          <w:rFonts w:asciiTheme="minorHAnsi" w:hAnsiTheme="minorHAnsi"/>
          <w:lang w:bidi="en-US"/>
        </w:rPr>
        <w:t xml:space="preserve"> attesting that the applicant is qualified to enter into a contract with Apex-Brasil and, therefore, has no pending issues with the </w:t>
      </w:r>
      <w:r w:rsidR="00E3168C">
        <w:rPr>
          <w:rFonts w:asciiTheme="minorHAnsi" w:hAnsiTheme="minorHAnsi"/>
          <w:lang w:bidi="en-US"/>
        </w:rPr>
        <w:t>A</w:t>
      </w:r>
      <w:r w:rsidRPr="00F51675">
        <w:rPr>
          <w:rFonts w:asciiTheme="minorHAnsi" w:hAnsiTheme="minorHAnsi"/>
          <w:lang w:bidi="en-US"/>
        </w:rPr>
        <w:t xml:space="preserve">gency regarding sponsorships, agreements, or contracts for </w:t>
      </w:r>
      <w:r w:rsidR="00E3168C">
        <w:rPr>
          <w:rFonts w:asciiTheme="minorHAnsi" w:hAnsiTheme="minorHAnsi"/>
          <w:lang w:bidi="en-US"/>
        </w:rPr>
        <w:t xml:space="preserve">the </w:t>
      </w:r>
      <w:r w:rsidRPr="00F51675">
        <w:rPr>
          <w:rFonts w:asciiTheme="minorHAnsi" w:hAnsiTheme="minorHAnsi"/>
          <w:lang w:bidi="en-US"/>
        </w:rPr>
        <w:t>provision of services/supply of goods.</w:t>
      </w:r>
    </w:p>
    <w:sectPr w:rsidR="000975E7" w:rsidRPr="00F51675" w:rsidSect="00BE691F">
      <w:headerReference w:type="default" r:id="rId13"/>
      <w:footerReference w:type="even" r:id="rId14"/>
      <w:footerReference w:type="default" r:id="rId15"/>
      <w:pgSz w:w="11900" w:h="16840"/>
      <w:pgMar w:top="1418" w:right="1418" w:bottom="1418" w:left="1418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3D5238" w14:textId="77777777" w:rsidR="003E381E" w:rsidRDefault="003E381E">
      <w:r>
        <w:separator/>
      </w:r>
    </w:p>
  </w:endnote>
  <w:endnote w:type="continuationSeparator" w:id="0">
    <w:p w14:paraId="4744950A" w14:textId="77777777" w:rsidR="003E381E" w:rsidRDefault="003E3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9D80E" w14:textId="77777777" w:rsidR="00DA172F" w:rsidRDefault="00DA172F" w:rsidP="00737D7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  <w:lang w:bidi="en-US"/>
      </w:rPr>
      <w:fldChar w:fldCharType="begin"/>
    </w:r>
    <w:r>
      <w:rPr>
        <w:rStyle w:val="Nmerodepgina"/>
        <w:lang w:bidi="en-US"/>
      </w:rPr>
      <w:instrText xml:space="preserve">PAGE  </w:instrText>
    </w:r>
    <w:r>
      <w:rPr>
        <w:rStyle w:val="Nmerodepgina"/>
        <w:lang w:bidi="en-US"/>
      </w:rPr>
      <w:fldChar w:fldCharType="end"/>
    </w:r>
  </w:p>
  <w:p w14:paraId="47E9D80F" w14:textId="77777777" w:rsidR="00DA172F" w:rsidRDefault="00DA172F" w:rsidP="00737D78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9D810" w14:textId="1FB1557E" w:rsidR="00DA172F" w:rsidRPr="00D71539" w:rsidRDefault="00DA172F" w:rsidP="001C037C">
    <w:pPr>
      <w:pStyle w:val="Rodap"/>
      <w:tabs>
        <w:tab w:val="left" w:pos="7930"/>
      </w:tabs>
      <w:ind w:right="-8"/>
      <w:jc w:val="center"/>
      <w:rPr>
        <w:noProof/>
        <w:color w:val="4F81BD"/>
      </w:rPr>
    </w:pPr>
    <w:r w:rsidRPr="00D71539">
      <w:rPr>
        <w:noProof/>
        <w:color w:val="4F81BD"/>
        <w:lang w:bidi="en-US"/>
      </w:rPr>
      <w:fldChar w:fldCharType="begin"/>
    </w:r>
    <w:r w:rsidRPr="00D71539">
      <w:rPr>
        <w:noProof/>
        <w:color w:val="4F81BD"/>
        <w:lang w:bidi="en-US"/>
      </w:rPr>
      <w:instrText xml:space="preserve"> PAGE   \* MERGEFORMAT </w:instrText>
    </w:r>
    <w:r w:rsidRPr="00D71539">
      <w:rPr>
        <w:noProof/>
        <w:color w:val="4F81BD"/>
        <w:lang w:bidi="en-US"/>
      </w:rPr>
      <w:fldChar w:fldCharType="separate"/>
    </w:r>
    <w:r>
      <w:rPr>
        <w:noProof/>
        <w:color w:val="4F81BD"/>
        <w:lang w:bidi="en-US"/>
      </w:rPr>
      <w:t>2</w:t>
    </w:r>
    <w:r w:rsidRPr="00D71539">
      <w:rPr>
        <w:noProof/>
        <w:color w:val="4F81BD"/>
        <w:lang w:bidi="en-US"/>
      </w:rPr>
      <w:fldChar w:fldCharType="end"/>
    </w:r>
  </w:p>
  <w:p w14:paraId="47E9D811" w14:textId="77777777" w:rsidR="00DA172F" w:rsidRDefault="00DA172F" w:rsidP="009614BB">
    <w:pPr>
      <w:pStyle w:val="Rodap"/>
      <w:ind w:right="-8"/>
      <w:jc w:val="right"/>
      <w:rPr>
        <w:sz w:val="21"/>
        <w:szCs w:val="21"/>
      </w:rPr>
    </w:pPr>
  </w:p>
  <w:p w14:paraId="47E9D812" w14:textId="77777777" w:rsidR="00DA172F" w:rsidRPr="009614BB" w:rsidRDefault="00DA172F" w:rsidP="009614BB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E3A351" w14:textId="77777777" w:rsidR="003E381E" w:rsidRDefault="003E381E">
      <w:r>
        <w:separator/>
      </w:r>
    </w:p>
  </w:footnote>
  <w:footnote w:type="continuationSeparator" w:id="0">
    <w:p w14:paraId="23A96CFD" w14:textId="77777777" w:rsidR="003E381E" w:rsidRDefault="003E38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9D80D" w14:textId="77777777" w:rsidR="00DA172F" w:rsidRPr="005B6BD0" w:rsidRDefault="00DA172F" w:rsidP="00737D78">
    <w:pPr>
      <w:pStyle w:val="Cabealho"/>
    </w:pPr>
    <w:r>
      <w:rPr>
        <w:noProof/>
        <w:lang w:bidi="en-US"/>
      </w:rPr>
      <w:drawing>
        <wp:anchor distT="0" distB="0" distL="114300" distR="114300" simplePos="0" relativeHeight="251657728" behindDoc="1" locked="1" layoutInCell="1" allowOverlap="1" wp14:anchorId="47E9D815" wp14:editId="55CB6253">
          <wp:simplePos x="0" y="0"/>
          <wp:positionH relativeFrom="page">
            <wp:posOffset>9525</wp:posOffset>
          </wp:positionH>
          <wp:positionV relativeFrom="page">
            <wp:posOffset>10795</wp:posOffset>
          </wp:positionV>
          <wp:extent cx="7543800" cy="1067054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pex-Brasil_papel_timbrad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81095"/>
    <w:multiLevelType w:val="hybridMultilevel"/>
    <w:tmpl w:val="96EEA1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42A37"/>
    <w:multiLevelType w:val="hybridMultilevel"/>
    <w:tmpl w:val="6AAE0D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D54AF"/>
    <w:multiLevelType w:val="hybridMultilevel"/>
    <w:tmpl w:val="676AB8AC"/>
    <w:lvl w:ilvl="0" w:tplc="762E404A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70661"/>
    <w:multiLevelType w:val="hybridMultilevel"/>
    <w:tmpl w:val="E86274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6580B"/>
    <w:multiLevelType w:val="hybridMultilevel"/>
    <w:tmpl w:val="BD04DB64"/>
    <w:lvl w:ilvl="0" w:tplc="98F2F8B4">
      <w:start w:val="8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98120C"/>
    <w:multiLevelType w:val="hybridMultilevel"/>
    <w:tmpl w:val="17F090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F04939"/>
    <w:multiLevelType w:val="hybridMultilevel"/>
    <w:tmpl w:val="D018E78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ADD344D"/>
    <w:multiLevelType w:val="hybridMultilevel"/>
    <w:tmpl w:val="769E2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9463D2"/>
    <w:multiLevelType w:val="hybridMultilevel"/>
    <w:tmpl w:val="8F9E147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8EC24CA"/>
    <w:multiLevelType w:val="hybridMultilevel"/>
    <w:tmpl w:val="92EE1E9E"/>
    <w:lvl w:ilvl="0" w:tplc="F970F32C">
      <w:start w:val="8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2C21F0"/>
    <w:multiLevelType w:val="hybridMultilevel"/>
    <w:tmpl w:val="602A8B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6C1376"/>
    <w:multiLevelType w:val="hybridMultilevel"/>
    <w:tmpl w:val="8B0A8C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10"/>
  </w:num>
  <w:num w:numId="5">
    <w:abstractNumId w:val="3"/>
  </w:num>
  <w:num w:numId="6">
    <w:abstractNumId w:val="2"/>
  </w:num>
  <w:num w:numId="7">
    <w:abstractNumId w:val="4"/>
  </w:num>
  <w:num w:numId="8">
    <w:abstractNumId w:val="9"/>
  </w:num>
  <w:num w:numId="9">
    <w:abstractNumId w:val="8"/>
  </w:num>
  <w:num w:numId="10">
    <w:abstractNumId w:val="6"/>
  </w:num>
  <w:num w:numId="11">
    <w:abstractNumId w:val="1"/>
  </w:num>
  <w:num w:numId="12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activeWritingStyle w:appName="MSWord" w:lang="pt-BR" w:vendorID="64" w:dllVersion="0" w:nlCheck="1" w:checkStyle="0"/>
  <w:activeWritingStyle w:appName="MSWord" w:lang="en-US" w:vendorID="64" w:dllVersion="0" w:nlCheck="1" w:checkStyle="1"/>
  <w:activeWritingStyle w:appName="MSWord" w:lang="pt-BR" w:vendorID="64" w:dllVersion="6" w:nlCheck="1" w:checkStyle="0"/>
  <w:activeWritingStyle w:appName="MSWord" w:lang="en-US" w:vendorID="64" w:dllVersion="6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81B"/>
    <w:rsid w:val="00004C81"/>
    <w:rsid w:val="00010F43"/>
    <w:rsid w:val="000173E4"/>
    <w:rsid w:val="00030449"/>
    <w:rsid w:val="000306D8"/>
    <w:rsid w:val="000431ED"/>
    <w:rsid w:val="00065D12"/>
    <w:rsid w:val="000673A5"/>
    <w:rsid w:val="00077467"/>
    <w:rsid w:val="00077581"/>
    <w:rsid w:val="000778CE"/>
    <w:rsid w:val="000825CE"/>
    <w:rsid w:val="00093587"/>
    <w:rsid w:val="000975E7"/>
    <w:rsid w:val="000A2EDB"/>
    <w:rsid w:val="000A3D14"/>
    <w:rsid w:val="000A5694"/>
    <w:rsid w:val="000C4BB7"/>
    <w:rsid w:val="000D09F7"/>
    <w:rsid w:val="000D6E03"/>
    <w:rsid w:val="000E1310"/>
    <w:rsid w:val="000E2DBC"/>
    <w:rsid w:val="000F0409"/>
    <w:rsid w:val="000F379E"/>
    <w:rsid w:val="000F72F4"/>
    <w:rsid w:val="00102B43"/>
    <w:rsid w:val="0010573B"/>
    <w:rsid w:val="00106D7E"/>
    <w:rsid w:val="00111658"/>
    <w:rsid w:val="001220D2"/>
    <w:rsid w:val="00123BAE"/>
    <w:rsid w:val="0013014A"/>
    <w:rsid w:val="001317AB"/>
    <w:rsid w:val="00142F94"/>
    <w:rsid w:val="00150A5B"/>
    <w:rsid w:val="00152DB0"/>
    <w:rsid w:val="0015764F"/>
    <w:rsid w:val="0016443C"/>
    <w:rsid w:val="001660BA"/>
    <w:rsid w:val="0016794B"/>
    <w:rsid w:val="0017159D"/>
    <w:rsid w:val="0017432A"/>
    <w:rsid w:val="00174493"/>
    <w:rsid w:val="00182F3D"/>
    <w:rsid w:val="00191EBB"/>
    <w:rsid w:val="00193AE3"/>
    <w:rsid w:val="001A1092"/>
    <w:rsid w:val="001A17F1"/>
    <w:rsid w:val="001A3F2F"/>
    <w:rsid w:val="001A692D"/>
    <w:rsid w:val="001B75CD"/>
    <w:rsid w:val="001C037C"/>
    <w:rsid w:val="001C1F7D"/>
    <w:rsid w:val="001C351C"/>
    <w:rsid w:val="001C7659"/>
    <w:rsid w:val="001D3345"/>
    <w:rsid w:val="001D6637"/>
    <w:rsid w:val="001E159A"/>
    <w:rsid w:val="001E1D63"/>
    <w:rsid w:val="001E3391"/>
    <w:rsid w:val="001F6663"/>
    <w:rsid w:val="002013E7"/>
    <w:rsid w:val="00204433"/>
    <w:rsid w:val="00205B34"/>
    <w:rsid w:val="00206E3B"/>
    <w:rsid w:val="00213F84"/>
    <w:rsid w:val="00221020"/>
    <w:rsid w:val="0022552F"/>
    <w:rsid w:val="00225F32"/>
    <w:rsid w:val="00225F81"/>
    <w:rsid w:val="00240970"/>
    <w:rsid w:val="002677B7"/>
    <w:rsid w:val="00272826"/>
    <w:rsid w:val="00286071"/>
    <w:rsid w:val="0029075C"/>
    <w:rsid w:val="00292C46"/>
    <w:rsid w:val="002A72C6"/>
    <w:rsid w:val="002B04A8"/>
    <w:rsid w:val="002B2FAB"/>
    <w:rsid w:val="002B3A9D"/>
    <w:rsid w:val="002C1E04"/>
    <w:rsid w:val="002D3921"/>
    <w:rsid w:val="002D67F2"/>
    <w:rsid w:val="002E0D66"/>
    <w:rsid w:val="002E555C"/>
    <w:rsid w:val="002F3A25"/>
    <w:rsid w:val="0030249B"/>
    <w:rsid w:val="00304F36"/>
    <w:rsid w:val="00316D71"/>
    <w:rsid w:val="00317697"/>
    <w:rsid w:val="00320D37"/>
    <w:rsid w:val="00321693"/>
    <w:rsid w:val="003228BB"/>
    <w:rsid w:val="00323755"/>
    <w:rsid w:val="0032384E"/>
    <w:rsid w:val="0033242E"/>
    <w:rsid w:val="0033269F"/>
    <w:rsid w:val="003354EA"/>
    <w:rsid w:val="0034047C"/>
    <w:rsid w:val="00340FDB"/>
    <w:rsid w:val="003427EE"/>
    <w:rsid w:val="003438F2"/>
    <w:rsid w:val="003450FE"/>
    <w:rsid w:val="003547AB"/>
    <w:rsid w:val="0035568B"/>
    <w:rsid w:val="00356D0A"/>
    <w:rsid w:val="003730A4"/>
    <w:rsid w:val="0037323F"/>
    <w:rsid w:val="00380044"/>
    <w:rsid w:val="00385A62"/>
    <w:rsid w:val="00387171"/>
    <w:rsid w:val="00393357"/>
    <w:rsid w:val="00395312"/>
    <w:rsid w:val="0039580D"/>
    <w:rsid w:val="003A14C9"/>
    <w:rsid w:val="003A3E77"/>
    <w:rsid w:val="003B6090"/>
    <w:rsid w:val="003C3A54"/>
    <w:rsid w:val="003C6B93"/>
    <w:rsid w:val="003D3CB5"/>
    <w:rsid w:val="003D75B3"/>
    <w:rsid w:val="003E1065"/>
    <w:rsid w:val="003E381E"/>
    <w:rsid w:val="003F6379"/>
    <w:rsid w:val="004024A5"/>
    <w:rsid w:val="0042244A"/>
    <w:rsid w:val="00424076"/>
    <w:rsid w:val="0042595E"/>
    <w:rsid w:val="004314B4"/>
    <w:rsid w:val="00434C22"/>
    <w:rsid w:val="00437E93"/>
    <w:rsid w:val="004417CC"/>
    <w:rsid w:val="004420F9"/>
    <w:rsid w:val="00443E98"/>
    <w:rsid w:val="0045633D"/>
    <w:rsid w:val="00456C83"/>
    <w:rsid w:val="00474C2E"/>
    <w:rsid w:val="00474FC9"/>
    <w:rsid w:val="00480C65"/>
    <w:rsid w:val="00486869"/>
    <w:rsid w:val="00487482"/>
    <w:rsid w:val="00487BBE"/>
    <w:rsid w:val="00492A3B"/>
    <w:rsid w:val="004946B1"/>
    <w:rsid w:val="00494AF8"/>
    <w:rsid w:val="00497C09"/>
    <w:rsid w:val="004C452C"/>
    <w:rsid w:val="004C6914"/>
    <w:rsid w:val="004C6F7A"/>
    <w:rsid w:val="004D1216"/>
    <w:rsid w:val="004D131E"/>
    <w:rsid w:val="004D7400"/>
    <w:rsid w:val="004E37BF"/>
    <w:rsid w:val="004F521A"/>
    <w:rsid w:val="004F5D40"/>
    <w:rsid w:val="004F650C"/>
    <w:rsid w:val="004F6A20"/>
    <w:rsid w:val="004F7D34"/>
    <w:rsid w:val="0050508D"/>
    <w:rsid w:val="00522B71"/>
    <w:rsid w:val="00522D51"/>
    <w:rsid w:val="00535DF6"/>
    <w:rsid w:val="005368B6"/>
    <w:rsid w:val="0054754C"/>
    <w:rsid w:val="00560B47"/>
    <w:rsid w:val="00561A87"/>
    <w:rsid w:val="00562EE6"/>
    <w:rsid w:val="005704CC"/>
    <w:rsid w:val="00584250"/>
    <w:rsid w:val="00585E24"/>
    <w:rsid w:val="00587063"/>
    <w:rsid w:val="005870F8"/>
    <w:rsid w:val="00587DE7"/>
    <w:rsid w:val="0059475D"/>
    <w:rsid w:val="00594EAE"/>
    <w:rsid w:val="005A00E5"/>
    <w:rsid w:val="005A7DE1"/>
    <w:rsid w:val="005B0C35"/>
    <w:rsid w:val="005B7BDE"/>
    <w:rsid w:val="005C1DA6"/>
    <w:rsid w:val="005C1DF6"/>
    <w:rsid w:val="005C678D"/>
    <w:rsid w:val="005C6C20"/>
    <w:rsid w:val="005D4410"/>
    <w:rsid w:val="005D5179"/>
    <w:rsid w:val="005D6E65"/>
    <w:rsid w:val="005E2F9C"/>
    <w:rsid w:val="005E4BB2"/>
    <w:rsid w:val="005E767F"/>
    <w:rsid w:val="005F4404"/>
    <w:rsid w:val="006008FB"/>
    <w:rsid w:val="00605CC7"/>
    <w:rsid w:val="00606714"/>
    <w:rsid w:val="00611632"/>
    <w:rsid w:val="006222EC"/>
    <w:rsid w:val="00622B11"/>
    <w:rsid w:val="00624BD2"/>
    <w:rsid w:val="006303E1"/>
    <w:rsid w:val="00631674"/>
    <w:rsid w:val="00631B48"/>
    <w:rsid w:val="00644FAB"/>
    <w:rsid w:val="00654886"/>
    <w:rsid w:val="0067737B"/>
    <w:rsid w:val="006776F4"/>
    <w:rsid w:val="006844AB"/>
    <w:rsid w:val="00684A5C"/>
    <w:rsid w:val="006905F0"/>
    <w:rsid w:val="00692D39"/>
    <w:rsid w:val="006A24A2"/>
    <w:rsid w:val="006A527B"/>
    <w:rsid w:val="006B1B56"/>
    <w:rsid w:val="006B314B"/>
    <w:rsid w:val="006B386C"/>
    <w:rsid w:val="006C2317"/>
    <w:rsid w:val="006D36D3"/>
    <w:rsid w:val="006D6C8C"/>
    <w:rsid w:val="006E5A56"/>
    <w:rsid w:val="006F000A"/>
    <w:rsid w:val="006F7ED2"/>
    <w:rsid w:val="00700D78"/>
    <w:rsid w:val="007062B5"/>
    <w:rsid w:val="007152D6"/>
    <w:rsid w:val="0071656A"/>
    <w:rsid w:val="0072240C"/>
    <w:rsid w:val="007226B8"/>
    <w:rsid w:val="00722B01"/>
    <w:rsid w:val="00725E57"/>
    <w:rsid w:val="00733644"/>
    <w:rsid w:val="00737D78"/>
    <w:rsid w:val="00743790"/>
    <w:rsid w:val="00746BF6"/>
    <w:rsid w:val="007509BA"/>
    <w:rsid w:val="00772232"/>
    <w:rsid w:val="0077428E"/>
    <w:rsid w:val="0077611A"/>
    <w:rsid w:val="007932D5"/>
    <w:rsid w:val="0079799E"/>
    <w:rsid w:val="007A2399"/>
    <w:rsid w:val="007A3BFD"/>
    <w:rsid w:val="007B09F0"/>
    <w:rsid w:val="007B407D"/>
    <w:rsid w:val="007B7DA3"/>
    <w:rsid w:val="007D16B8"/>
    <w:rsid w:val="007E0DEE"/>
    <w:rsid w:val="007E172A"/>
    <w:rsid w:val="007E7B4E"/>
    <w:rsid w:val="007F1A24"/>
    <w:rsid w:val="00816CEA"/>
    <w:rsid w:val="00831E26"/>
    <w:rsid w:val="008353D3"/>
    <w:rsid w:val="00836729"/>
    <w:rsid w:val="00836DED"/>
    <w:rsid w:val="008518B2"/>
    <w:rsid w:val="008631D3"/>
    <w:rsid w:val="00864B65"/>
    <w:rsid w:val="00871C85"/>
    <w:rsid w:val="0087649C"/>
    <w:rsid w:val="008832D9"/>
    <w:rsid w:val="00893C66"/>
    <w:rsid w:val="00895595"/>
    <w:rsid w:val="008A2690"/>
    <w:rsid w:val="008C20EB"/>
    <w:rsid w:val="008C3C4B"/>
    <w:rsid w:val="008D26A8"/>
    <w:rsid w:val="008D687D"/>
    <w:rsid w:val="008E2F24"/>
    <w:rsid w:val="008E531B"/>
    <w:rsid w:val="008F6AC2"/>
    <w:rsid w:val="00902691"/>
    <w:rsid w:val="009040A1"/>
    <w:rsid w:val="009163F0"/>
    <w:rsid w:val="009220B5"/>
    <w:rsid w:val="0092298E"/>
    <w:rsid w:val="00925BE5"/>
    <w:rsid w:val="00927361"/>
    <w:rsid w:val="0093112B"/>
    <w:rsid w:val="00933606"/>
    <w:rsid w:val="00937978"/>
    <w:rsid w:val="00944B35"/>
    <w:rsid w:val="00945742"/>
    <w:rsid w:val="00953B60"/>
    <w:rsid w:val="00954AEF"/>
    <w:rsid w:val="009551A4"/>
    <w:rsid w:val="00955C95"/>
    <w:rsid w:val="009614BB"/>
    <w:rsid w:val="009637AC"/>
    <w:rsid w:val="00963D20"/>
    <w:rsid w:val="00966BDC"/>
    <w:rsid w:val="00970E83"/>
    <w:rsid w:val="00974665"/>
    <w:rsid w:val="00974F6C"/>
    <w:rsid w:val="009756A4"/>
    <w:rsid w:val="0099101D"/>
    <w:rsid w:val="00995293"/>
    <w:rsid w:val="009978C7"/>
    <w:rsid w:val="009A6937"/>
    <w:rsid w:val="009A79C6"/>
    <w:rsid w:val="009B6161"/>
    <w:rsid w:val="009B7F8C"/>
    <w:rsid w:val="009C005E"/>
    <w:rsid w:val="009C5E0A"/>
    <w:rsid w:val="009C7306"/>
    <w:rsid w:val="009D39A5"/>
    <w:rsid w:val="009D4439"/>
    <w:rsid w:val="009D6C37"/>
    <w:rsid w:val="009E24ED"/>
    <w:rsid w:val="009E2738"/>
    <w:rsid w:val="009E640D"/>
    <w:rsid w:val="009E75D3"/>
    <w:rsid w:val="009F3D9E"/>
    <w:rsid w:val="009F4E8B"/>
    <w:rsid w:val="00A01158"/>
    <w:rsid w:val="00A02F31"/>
    <w:rsid w:val="00A05FBD"/>
    <w:rsid w:val="00A07B52"/>
    <w:rsid w:val="00A10FD8"/>
    <w:rsid w:val="00A16C89"/>
    <w:rsid w:val="00A174AB"/>
    <w:rsid w:val="00A20FCE"/>
    <w:rsid w:val="00A24431"/>
    <w:rsid w:val="00A25B99"/>
    <w:rsid w:val="00A31D9A"/>
    <w:rsid w:val="00A35EC1"/>
    <w:rsid w:val="00A401ED"/>
    <w:rsid w:val="00A462FE"/>
    <w:rsid w:val="00A534C1"/>
    <w:rsid w:val="00A5363F"/>
    <w:rsid w:val="00A57028"/>
    <w:rsid w:val="00A5763D"/>
    <w:rsid w:val="00A57B8F"/>
    <w:rsid w:val="00A62190"/>
    <w:rsid w:val="00A66DEA"/>
    <w:rsid w:val="00A67C5E"/>
    <w:rsid w:val="00A70383"/>
    <w:rsid w:val="00A71060"/>
    <w:rsid w:val="00A830A7"/>
    <w:rsid w:val="00A84245"/>
    <w:rsid w:val="00A8684A"/>
    <w:rsid w:val="00A8700A"/>
    <w:rsid w:val="00A90236"/>
    <w:rsid w:val="00A9737F"/>
    <w:rsid w:val="00AA695A"/>
    <w:rsid w:val="00AB342D"/>
    <w:rsid w:val="00AD5740"/>
    <w:rsid w:val="00AD7AEA"/>
    <w:rsid w:val="00AE16EB"/>
    <w:rsid w:val="00AF2538"/>
    <w:rsid w:val="00AF5771"/>
    <w:rsid w:val="00AF6AFB"/>
    <w:rsid w:val="00B045E6"/>
    <w:rsid w:val="00B120AE"/>
    <w:rsid w:val="00B1482C"/>
    <w:rsid w:val="00B16C61"/>
    <w:rsid w:val="00B2036F"/>
    <w:rsid w:val="00B247AC"/>
    <w:rsid w:val="00B279FC"/>
    <w:rsid w:val="00B3495B"/>
    <w:rsid w:val="00B35751"/>
    <w:rsid w:val="00B43673"/>
    <w:rsid w:val="00B54AFC"/>
    <w:rsid w:val="00B54BF5"/>
    <w:rsid w:val="00B6695B"/>
    <w:rsid w:val="00B72303"/>
    <w:rsid w:val="00B74AFA"/>
    <w:rsid w:val="00B829BE"/>
    <w:rsid w:val="00B85ADC"/>
    <w:rsid w:val="00B85E20"/>
    <w:rsid w:val="00BA23F9"/>
    <w:rsid w:val="00BA28EA"/>
    <w:rsid w:val="00BA5954"/>
    <w:rsid w:val="00BA7227"/>
    <w:rsid w:val="00BB14DA"/>
    <w:rsid w:val="00BB3BEC"/>
    <w:rsid w:val="00BB4387"/>
    <w:rsid w:val="00BC0997"/>
    <w:rsid w:val="00BC1675"/>
    <w:rsid w:val="00BC291C"/>
    <w:rsid w:val="00BD381D"/>
    <w:rsid w:val="00BD42B6"/>
    <w:rsid w:val="00BD6D85"/>
    <w:rsid w:val="00BE3E7E"/>
    <w:rsid w:val="00BE4E4C"/>
    <w:rsid w:val="00BE691F"/>
    <w:rsid w:val="00BE729A"/>
    <w:rsid w:val="00BF2817"/>
    <w:rsid w:val="00BF412E"/>
    <w:rsid w:val="00C0149A"/>
    <w:rsid w:val="00C02754"/>
    <w:rsid w:val="00C05039"/>
    <w:rsid w:val="00C07D07"/>
    <w:rsid w:val="00C163CD"/>
    <w:rsid w:val="00C27A4E"/>
    <w:rsid w:val="00C27D22"/>
    <w:rsid w:val="00C34A8D"/>
    <w:rsid w:val="00C3681B"/>
    <w:rsid w:val="00C3699C"/>
    <w:rsid w:val="00C374A1"/>
    <w:rsid w:val="00C40B56"/>
    <w:rsid w:val="00C50433"/>
    <w:rsid w:val="00C547F2"/>
    <w:rsid w:val="00C556BD"/>
    <w:rsid w:val="00C5798C"/>
    <w:rsid w:val="00C716B3"/>
    <w:rsid w:val="00C73405"/>
    <w:rsid w:val="00C83FC5"/>
    <w:rsid w:val="00C92AEA"/>
    <w:rsid w:val="00CA0A00"/>
    <w:rsid w:val="00CA32AC"/>
    <w:rsid w:val="00CA3A11"/>
    <w:rsid w:val="00CA6B8B"/>
    <w:rsid w:val="00CB1196"/>
    <w:rsid w:val="00CB1D26"/>
    <w:rsid w:val="00CB7FB5"/>
    <w:rsid w:val="00CC4145"/>
    <w:rsid w:val="00CC62F2"/>
    <w:rsid w:val="00CC70E3"/>
    <w:rsid w:val="00CC7BBC"/>
    <w:rsid w:val="00CD06F2"/>
    <w:rsid w:val="00CD1F6B"/>
    <w:rsid w:val="00CD64D4"/>
    <w:rsid w:val="00CE4747"/>
    <w:rsid w:val="00CE5D87"/>
    <w:rsid w:val="00CE76C3"/>
    <w:rsid w:val="00CF4093"/>
    <w:rsid w:val="00D00EE5"/>
    <w:rsid w:val="00D10D3B"/>
    <w:rsid w:val="00D11FE8"/>
    <w:rsid w:val="00D1203B"/>
    <w:rsid w:val="00D13B67"/>
    <w:rsid w:val="00D175B9"/>
    <w:rsid w:val="00D24AE5"/>
    <w:rsid w:val="00D24AF3"/>
    <w:rsid w:val="00D24B23"/>
    <w:rsid w:val="00D25225"/>
    <w:rsid w:val="00D47AA4"/>
    <w:rsid w:val="00D62554"/>
    <w:rsid w:val="00D6389F"/>
    <w:rsid w:val="00D672F8"/>
    <w:rsid w:val="00D77C15"/>
    <w:rsid w:val="00D8209F"/>
    <w:rsid w:val="00D919B0"/>
    <w:rsid w:val="00DA172F"/>
    <w:rsid w:val="00DA3807"/>
    <w:rsid w:val="00DA7F82"/>
    <w:rsid w:val="00DB5BC4"/>
    <w:rsid w:val="00DB6CE5"/>
    <w:rsid w:val="00DC26FA"/>
    <w:rsid w:val="00DD013F"/>
    <w:rsid w:val="00DD1F4F"/>
    <w:rsid w:val="00DD340B"/>
    <w:rsid w:val="00DD349C"/>
    <w:rsid w:val="00DD4EBC"/>
    <w:rsid w:val="00DE4B80"/>
    <w:rsid w:val="00DF12A7"/>
    <w:rsid w:val="00DF22E3"/>
    <w:rsid w:val="00DF4001"/>
    <w:rsid w:val="00E03553"/>
    <w:rsid w:val="00E06FDE"/>
    <w:rsid w:val="00E12BBF"/>
    <w:rsid w:val="00E26666"/>
    <w:rsid w:val="00E3168C"/>
    <w:rsid w:val="00E355F4"/>
    <w:rsid w:val="00E35ADD"/>
    <w:rsid w:val="00E37E3D"/>
    <w:rsid w:val="00E406E1"/>
    <w:rsid w:val="00E445A1"/>
    <w:rsid w:val="00E44963"/>
    <w:rsid w:val="00E45B47"/>
    <w:rsid w:val="00E52FDC"/>
    <w:rsid w:val="00E54AE4"/>
    <w:rsid w:val="00E5507A"/>
    <w:rsid w:val="00E557E6"/>
    <w:rsid w:val="00E5734D"/>
    <w:rsid w:val="00E61F54"/>
    <w:rsid w:val="00E64D1B"/>
    <w:rsid w:val="00E803DB"/>
    <w:rsid w:val="00E838FD"/>
    <w:rsid w:val="00E86A32"/>
    <w:rsid w:val="00E92F50"/>
    <w:rsid w:val="00E941D1"/>
    <w:rsid w:val="00E947AB"/>
    <w:rsid w:val="00E95B81"/>
    <w:rsid w:val="00EA358F"/>
    <w:rsid w:val="00EA3590"/>
    <w:rsid w:val="00EA735D"/>
    <w:rsid w:val="00EA765B"/>
    <w:rsid w:val="00EC383C"/>
    <w:rsid w:val="00EC57DB"/>
    <w:rsid w:val="00ED447E"/>
    <w:rsid w:val="00ED5DFB"/>
    <w:rsid w:val="00ED646E"/>
    <w:rsid w:val="00ED7F22"/>
    <w:rsid w:val="00EE045E"/>
    <w:rsid w:val="00EE37AB"/>
    <w:rsid w:val="00EE5CBB"/>
    <w:rsid w:val="00EF379B"/>
    <w:rsid w:val="00EF5F21"/>
    <w:rsid w:val="00F071C8"/>
    <w:rsid w:val="00F15A71"/>
    <w:rsid w:val="00F23E61"/>
    <w:rsid w:val="00F26637"/>
    <w:rsid w:val="00F27F28"/>
    <w:rsid w:val="00F33267"/>
    <w:rsid w:val="00F42EEA"/>
    <w:rsid w:val="00F43834"/>
    <w:rsid w:val="00F51675"/>
    <w:rsid w:val="00F520A6"/>
    <w:rsid w:val="00F6454B"/>
    <w:rsid w:val="00F754FA"/>
    <w:rsid w:val="00F75EEB"/>
    <w:rsid w:val="00F92AAF"/>
    <w:rsid w:val="00F96B78"/>
    <w:rsid w:val="00FC0F5E"/>
    <w:rsid w:val="00FC5751"/>
    <w:rsid w:val="00FC5823"/>
    <w:rsid w:val="00FD5182"/>
    <w:rsid w:val="00FE0630"/>
    <w:rsid w:val="00FE4BC7"/>
    <w:rsid w:val="00FF3CA3"/>
    <w:rsid w:val="00FF565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E9D774"/>
  <w15:docId w15:val="{B6B4DFB9-72DC-4894-93DC-2B28D3742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3D9E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B6BD0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B6BD0"/>
  </w:style>
  <w:style w:type="character" w:styleId="Refdenotaderodap">
    <w:name w:val="footnote reference"/>
    <w:basedOn w:val="Fontepargpadro"/>
    <w:uiPriority w:val="99"/>
    <w:semiHidden/>
    <w:unhideWhenUsed/>
    <w:rsid w:val="005B6BD0"/>
    <w:rPr>
      <w:vertAlign w:val="superscript"/>
    </w:rPr>
  </w:style>
  <w:style w:type="paragraph" w:styleId="Rodap">
    <w:name w:val="footer"/>
    <w:basedOn w:val="Normal"/>
    <w:link w:val="RodapChar"/>
    <w:unhideWhenUsed/>
    <w:rsid w:val="005B6BD0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rsid w:val="005B6BD0"/>
  </w:style>
  <w:style w:type="character" w:styleId="Nmerodepgina">
    <w:name w:val="page number"/>
    <w:basedOn w:val="Fontepargpadro"/>
    <w:uiPriority w:val="99"/>
    <w:semiHidden/>
    <w:unhideWhenUsed/>
    <w:rsid w:val="005B6BD0"/>
  </w:style>
  <w:style w:type="paragraph" w:styleId="Cabealho">
    <w:name w:val="header"/>
    <w:basedOn w:val="Normal"/>
    <w:link w:val="CabealhoChar"/>
    <w:uiPriority w:val="99"/>
    <w:unhideWhenUsed/>
    <w:rsid w:val="005B6BD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B6BD0"/>
  </w:style>
  <w:style w:type="table" w:styleId="Tabelacomgrade">
    <w:name w:val="Table Grid"/>
    <w:basedOn w:val="Tabelanormal"/>
    <w:uiPriority w:val="59"/>
    <w:rsid w:val="00C368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5568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568B"/>
    <w:rPr>
      <w:rFonts w:ascii="Tahoma" w:hAnsi="Tahoma" w:cs="Tahoma"/>
      <w:sz w:val="16"/>
      <w:szCs w:val="16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1C765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C765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C7659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C765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C7659"/>
    <w:rPr>
      <w:b/>
      <w:bCs/>
      <w:lang w:eastAsia="en-US"/>
    </w:rPr>
  </w:style>
  <w:style w:type="paragraph" w:styleId="PargrafodaLista">
    <w:name w:val="List Paragraph"/>
    <w:basedOn w:val="Normal"/>
    <w:uiPriority w:val="34"/>
    <w:qFormat/>
    <w:rsid w:val="009C7306"/>
    <w:pPr>
      <w:ind w:left="720"/>
      <w:contextualSpacing/>
    </w:pPr>
  </w:style>
  <w:style w:type="paragraph" w:customStyle="1" w:styleId="Default">
    <w:name w:val="Default"/>
    <w:rsid w:val="000F04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9040A1"/>
    <w:rPr>
      <w:rFonts w:ascii="Times New Roman" w:eastAsiaTheme="minorHAnsi" w:hAnsi="Times New Roman"/>
      <w:lang w:eastAsia="pt-BR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BB43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BB4387"/>
    <w:rPr>
      <w:rFonts w:ascii="Courier New" w:eastAsia="Times New Roman" w:hAnsi="Courier New" w:cs="Courier New"/>
    </w:rPr>
  </w:style>
  <w:style w:type="character" w:styleId="Hyperlink">
    <w:name w:val="Hyperlink"/>
    <w:basedOn w:val="Fontepargpadro"/>
    <w:uiPriority w:val="99"/>
    <w:unhideWhenUsed/>
    <w:rsid w:val="006A24A2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A24A2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927361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E92F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4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omprasnet.gov.b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atrocinio@apexbrasil.com.b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.costa\Desktop\Apex-Brasil\352_Apex-Brasil_Timbrad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F20EC38B7E66647B14A49F37E3878A4" ma:contentTypeVersion="9" ma:contentTypeDescription="Crie um novo documento." ma:contentTypeScope="" ma:versionID="36d0f352112a1730607bff593755e024">
  <xsd:schema xmlns:xsd="http://www.w3.org/2001/XMLSchema" xmlns:xs="http://www.w3.org/2001/XMLSchema" xmlns:p="http://schemas.microsoft.com/office/2006/metadata/properties" xmlns:ns2="a7b4c03b-6f84-4d18-99cf-65324164dd4f" targetNamespace="http://schemas.microsoft.com/office/2006/metadata/properties" ma:root="true" ma:fieldsID="168c6e3b606f74e86b6643e7300c2115" ns2:_="">
    <xsd:import namespace="a7b4c03b-6f84-4d18-99cf-65324164dd4f"/>
    <xsd:element name="properties">
      <xsd:complexType>
        <xsd:sequence>
          <xsd:element name="documentManagement">
            <xsd:complexType>
              <xsd:all>
                <xsd:element ref="ns2:Teste_x0020_1" minOccurs="0"/>
                <xsd:element ref="ns2:DateField" minOccurs="0"/>
                <xsd:element ref="ns2:Numero_Circul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4c03b-6f84-4d18-99cf-65324164dd4f" elementFormDefault="qualified">
    <xsd:import namespace="http://schemas.microsoft.com/office/2006/documentManagement/types"/>
    <xsd:import namespace="http://schemas.microsoft.com/office/infopath/2007/PartnerControls"/>
    <xsd:element name="Teste_x0020_1" ma:index="8" nillable="true" ma:displayName="Teste 1" ma:internalName="Teste_x0020_1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ateField" ma:index="9" nillable="true" ma:displayName="DateField" ma:internalName="DateField">
      <xsd:simpleType>
        <xsd:restriction base="dms:Text">
          <xsd:maxLength value="255"/>
        </xsd:restriction>
      </xsd:simpleType>
    </xsd:element>
    <xsd:element name="Numero_Circular" ma:index="10" nillable="true" ma:displayName="Numero_Circular" ma:internalName="Numero_Circula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Field xmlns="a7b4c03b-6f84-4d18-99cf-65324164dd4f" xsi:nil="true"/>
    <Teste_x0020_1 xmlns="a7b4c03b-6f84-4d18-99cf-65324164dd4f">
      <Url xsi:nil="true"/>
      <Description xsi:nil="true"/>
    </Teste_x0020_1>
    <Numero_Circular xmlns="a7b4c03b-6f84-4d18-99cf-65324164dd4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ECCB7-3CC8-4A8C-9C96-6F9560BA38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b4c03b-6f84-4d18-99cf-65324164dd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5C648A-A14D-4B8A-8F78-CEE8F3B356C8}">
  <ds:schemaRefs>
    <ds:schemaRef ds:uri="http://schemas.microsoft.com/office/2006/metadata/properties"/>
    <ds:schemaRef ds:uri="http://schemas.microsoft.com/office/infopath/2007/PartnerControls"/>
    <ds:schemaRef ds:uri="a7b4c03b-6f84-4d18-99cf-65324164dd4f"/>
  </ds:schemaRefs>
</ds:datastoreItem>
</file>

<file path=customXml/itemProps3.xml><?xml version="1.0" encoding="utf-8"?>
<ds:datastoreItem xmlns:ds="http://schemas.openxmlformats.org/officeDocument/2006/customXml" ds:itemID="{669E2E82-C88A-41C1-895F-7DB3FD3F32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B54370-36FF-4175-8589-EE9F9C3DC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352_Apex-Brasil_Timbrado</Template>
  <TotalTime>299</TotalTime>
  <Pages>3</Pages>
  <Words>929</Words>
  <Characters>5020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5938</CharactersWithSpaces>
  <SharedDoc>false</SharedDoc>
  <HLinks>
    <vt:vector size="6" baseType="variant">
      <vt:variant>
        <vt:i4>6488085</vt:i4>
      </vt:variant>
      <vt:variant>
        <vt:i4>-1</vt:i4>
      </vt:variant>
      <vt:variant>
        <vt:i4>1027</vt:i4>
      </vt:variant>
      <vt:variant>
        <vt:i4>1</vt:i4>
      </vt:variant>
      <vt:variant>
        <vt:lpwstr>Apex-Brasil_papel_timbrado2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 Costa de Oliveira</dc:creator>
  <cp:lastModifiedBy>Mario Ernani Saade Junior</cp:lastModifiedBy>
  <cp:revision>30</cp:revision>
  <cp:lastPrinted>2018-05-09T18:34:00Z</cp:lastPrinted>
  <dcterms:created xsi:type="dcterms:W3CDTF">2019-11-18T15:18:00Z</dcterms:created>
  <dcterms:modified xsi:type="dcterms:W3CDTF">2019-11-19T22:02:00Z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0x0101003F20EC38B7E66647B14A49F37E3878A4</vt:lpwstr>
  </property>
</Properties>
</file>